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Y="976"/>
        <w:tblW w:w="967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401"/>
        <w:gridCol w:w="7274"/>
      </w:tblGrid>
      <w:tr w:rsidR="00DF7A21" w14:paraId="03E40146" w14:textId="77777777" w:rsidTr="00DF7A21">
        <w:trPr>
          <w:trHeight w:val="996"/>
        </w:trPr>
        <w:tc>
          <w:tcPr>
            <w:tcW w:w="500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8B86344" w14:textId="6440C12C" w:rsidR="00DF7A21" w:rsidRDefault="00DF7A21">
            <w:pPr>
              <w:widowControl w:val="0"/>
              <w:autoSpaceDE w:val="0"/>
              <w:jc w:val="center"/>
              <w:rPr>
                <w:sz w:val="22"/>
                <w:szCs w:val="22"/>
              </w:rPr>
            </w:pPr>
            <w:r>
              <w:rPr>
                <w:sz w:val="2"/>
                <w:szCs w:val="2"/>
              </w:rPr>
              <w:br w:type="page"/>
            </w:r>
            <w:r>
              <w:rPr>
                <w:sz w:val="22"/>
                <w:szCs w:val="22"/>
              </w:rPr>
              <w:t>СХЕМА РАСПОЛОЖЕНИЯ ГРАНИЦ ПУБЛИЧНОГО СЕРВИТУТА</w:t>
            </w:r>
          </w:p>
          <w:p w14:paraId="24C4DA5B" w14:textId="3A590EB4" w:rsidR="00DF7A21" w:rsidRDefault="00DF7A21">
            <w:pPr>
              <w:pStyle w:val="31"/>
              <w:rPr>
                <w:b/>
                <w:bCs/>
                <w:sz w:val="24"/>
                <w:vertAlign w:val="baseline"/>
              </w:rPr>
            </w:pPr>
            <w:r>
              <w:rPr>
                <w:sz w:val="24"/>
                <w:vertAlign w:val="baseline"/>
              </w:rPr>
              <w:t xml:space="preserve">для использования земельных участков в целях эксплуатации существующего объекта </w:t>
            </w:r>
            <w:r w:rsidR="00F73E57">
              <w:rPr>
                <w:sz w:val="24"/>
                <w:vertAlign w:val="baseline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F73E57">
              <w:rPr>
                <w:sz w:val="24"/>
                <w:vertAlign w:val="baseline"/>
              </w:rPr>
              <w:t>кВ</w:t>
            </w:r>
            <w:proofErr w:type="spellEnd"/>
            <w:r w:rsidR="00F73E57">
              <w:rPr>
                <w:sz w:val="24"/>
                <w:vertAlign w:val="baseline"/>
              </w:rPr>
              <w:t xml:space="preserve"> «Суджа-</w:t>
            </w:r>
            <w:proofErr w:type="spellStart"/>
            <w:r w:rsidR="00F73E57">
              <w:rPr>
                <w:sz w:val="24"/>
                <w:vertAlign w:val="baseline"/>
              </w:rPr>
              <w:t>Большесолдатское</w:t>
            </w:r>
            <w:proofErr w:type="spellEnd"/>
            <w:r w:rsidR="00F73E57">
              <w:rPr>
                <w:sz w:val="24"/>
                <w:vertAlign w:val="baseline"/>
              </w:rPr>
              <w:t xml:space="preserve">» протяженностью по трассе 29460 м, от подстанции «Суджа» </w:t>
            </w:r>
            <w:proofErr w:type="spellStart"/>
            <w:r w:rsidR="00F73E57">
              <w:rPr>
                <w:sz w:val="24"/>
                <w:vertAlign w:val="baseline"/>
              </w:rPr>
              <w:t>Суджанского</w:t>
            </w:r>
            <w:proofErr w:type="spellEnd"/>
            <w:r w:rsidR="00F73E57">
              <w:rPr>
                <w:sz w:val="24"/>
                <w:vertAlign w:val="baseline"/>
              </w:rPr>
              <w:t xml:space="preserve"> района Курской области до подстанции «</w:t>
            </w:r>
            <w:proofErr w:type="spellStart"/>
            <w:r w:rsidR="00F73E57">
              <w:rPr>
                <w:sz w:val="24"/>
                <w:vertAlign w:val="baseline"/>
              </w:rPr>
              <w:t>Большесолдатское</w:t>
            </w:r>
            <w:proofErr w:type="spellEnd"/>
            <w:r w:rsidR="00F73E57">
              <w:rPr>
                <w:sz w:val="24"/>
                <w:vertAlign w:val="baseline"/>
              </w:rPr>
              <w:t xml:space="preserve">» </w:t>
            </w:r>
            <w:proofErr w:type="spellStart"/>
            <w:r w:rsidR="00F73E57">
              <w:rPr>
                <w:sz w:val="24"/>
                <w:vertAlign w:val="baseline"/>
              </w:rPr>
              <w:t>Большесолдатского</w:t>
            </w:r>
            <w:proofErr w:type="spellEnd"/>
            <w:r w:rsidR="00F73E57">
              <w:rPr>
                <w:sz w:val="24"/>
                <w:vertAlign w:val="baseline"/>
              </w:rPr>
              <w:t xml:space="preserve"> района Курской области</w:t>
            </w:r>
          </w:p>
          <w:p w14:paraId="3A810D32" w14:textId="233F9844" w:rsidR="00DF7A21" w:rsidRPr="00C67800" w:rsidRDefault="00DF7A21" w:rsidP="00F73E57">
            <w:pPr>
              <w:pStyle w:val="31"/>
              <w:rPr>
                <w:b/>
                <w:szCs w:val="20"/>
                <w:vertAlign w:val="baseline"/>
              </w:rPr>
            </w:pPr>
            <w:r w:rsidRPr="00C67800">
              <w:rPr>
                <w:b/>
                <w:szCs w:val="20"/>
                <w:vertAlign w:val="baseline"/>
              </w:rPr>
              <w:t xml:space="preserve"> ОБЗОРНАЯ СХЕМА</w:t>
            </w:r>
          </w:p>
        </w:tc>
      </w:tr>
      <w:tr w:rsidR="00DF7A21" w14:paraId="5E431CB6" w14:textId="77777777" w:rsidTr="00DF7A21">
        <w:trPr>
          <w:trHeight w:val="10527"/>
        </w:trPr>
        <w:tc>
          <w:tcPr>
            <w:tcW w:w="500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238E09" w14:textId="405C3BEC" w:rsidR="00DF7A21" w:rsidRDefault="008F1D8B" w:rsidP="0079109D">
            <w:pPr>
              <w:jc w:val="center"/>
              <w:rPr>
                <w:b/>
                <w:sz w:val="21"/>
                <w:szCs w:val="21"/>
              </w:rPr>
            </w:pPr>
            <w:r>
              <w:pict w14:anchorId="7600152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s1545" type="#_x0000_t75" style="position:absolute;left:0;text-align:left;margin-left:30.45pt;margin-top:10.3pt;width:64.3pt;height:88.95pt;z-index: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" wrapcoords="-251 0 -251 21418 21600 21418 21600 0 -251 0">
                  <v:imagedata r:id="rId8" o:title=""/>
                  <w10:wrap anchorx="margin" anchory="margin"/>
                </v:shape>
              </w:pict>
            </w:r>
          </w:p>
          <w:p w14:paraId="590CEC06" w14:textId="749F5624" w:rsidR="00DF7A21" w:rsidRDefault="00DF7A21">
            <w:pPr>
              <w:jc w:val="center"/>
              <w:rPr>
                <w:b/>
                <w:sz w:val="21"/>
                <w:szCs w:val="21"/>
              </w:rPr>
            </w:pPr>
          </w:p>
          <w:p w14:paraId="5FC78CA7" w14:textId="1FB889BB" w:rsidR="00DF7A21" w:rsidRDefault="008F1D8B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noProof/>
              </w:rPr>
              <w:pict w14:anchorId="07D62679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4783" type="#_x0000_t202" style="position:absolute;left:0;text-align:left;margin-left:184.4pt;margin-top:.8pt;width:166.3pt;height:42.7pt;z-index:5" stroked="f">
                  <v:textbox>
                    <w:txbxContent>
                      <w:p w14:paraId="2BAB0600" w14:textId="2299C3F9" w:rsidR="008F1D8B" w:rsidRPr="0079109D" w:rsidRDefault="008F1D8B">
                        <w:pPr>
                          <w:rPr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sz w:val="28"/>
                            <w:szCs w:val="28"/>
                          </w:rPr>
                          <w:t>Большесолдатский</w:t>
                        </w:r>
                        <w:proofErr w:type="spellEnd"/>
                        <w:r w:rsidRPr="0079109D">
                          <w:rPr>
                            <w:sz w:val="28"/>
                            <w:szCs w:val="28"/>
                          </w:rPr>
                          <w:t xml:space="preserve"> район Курской области</w:t>
                        </w:r>
                      </w:p>
                    </w:txbxContent>
                  </v:textbox>
                </v:shape>
              </w:pict>
            </w:r>
            <w:r>
              <w:rPr>
                <w:b/>
                <w:noProof/>
                <w:sz w:val="21"/>
                <w:szCs w:val="21"/>
              </w:rPr>
              <w:pict w14:anchorId="07D62679">
                <v:shape id="_x0000_s4782" type="#_x0000_t202" style="position:absolute;left:0;text-align:left;margin-left:209.55pt;margin-top:388pt;width:200.95pt;height:42.7pt;z-index:4" stroked="f">
                  <v:textbox>
                    <w:txbxContent>
                      <w:p w14:paraId="21D92540" w14:textId="279920F6" w:rsidR="008F1D8B" w:rsidRPr="0079109D" w:rsidRDefault="008F1D8B">
                        <w:pPr>
                          <w:rPr>
                            <w:sz w:val="28"/>
                            <w:szCs w:val="28"/>
                          </w:rPr>
                        </w:pPr>
                        <w:proofErr w:type="spellStart"/>
                        <w:r w:rsidRPr="0079109D">
                          <w:rPr>
                            <w:sz w:val="28"/>
                            <w:szCs w:val="28"/>
                          </w:rPr>
                          <w:t>Суджанский</w:t>
                        </w:r>
                        <w:proofErr w:type="spellEnd"/>
                        <w:r w:rsidRPr="0079109D">
                          <w:rPr>
                            <w:sz w:val="28"/>
                            <w:szCs w:val="28"/>
                          </w:rPr>
                          <w:t xml:space="preserve"> район Курской области</w:t>
                        </w:r>
                      </w:p>
                    </w:txbxContent>
                  </v:textbox>
                </v:shape>
              </w:pict>
            </w:r>
            <w:r>
              <w:rPr>
                <w:b/>
                <w:sz w:val="21"/>
                <w:szCs w:val="21"/>
              </w:rPr>
              <w:pict w14:anchorId="3F85F06E">
                <v:shape id="_x0000_i1025" type="#_x0000_t75" style="width:471.6pt;height:471.6pt">
                  <v:imagedata r:id="rId9" o:title=""/>
                </v:shape>
              </w:pict>
            </w:r>
          </w:p>
          <w:p w14:paraId="056BC0C8" w14:textId="77777777" w:rsidR="00DF7A21" w:rsidRDefault="00DF7A21">
            <w:pPr>
              <w:jc w:val="center"/>
              <w:rPr>
                <w:b/>
                <w:sz w:val="21"/>
                <w:szCs w:val="21"/>
              </w:rPr>
            </w:pPr>
          </w:p>
          <w:p w14:paraId="11CF7188" w14:textId="77777777" w:rsidR="00DF7A21" w:rsidRDefault="00DF7A21">
            <w:pPr>
              <w:rPr>
                <w:b/>
                <w:sz w:val="21"/>
                <w:szCs w:val="21"/>
              </w:rPr>
            </w:pPr>
          </w:p>
        </w:tc>
      </w:tr>
      <w:tr w:rsidR="00DF7A21" w14:paraId="613176DD" w14:textId="77777777" w:rsidTr="00DF7A21">
        <w:trPr>
          <w:trHeight w:val="65"/>
        </w:trPr>
        <w:tc>
          <w:tcPr>
            <w:tcW w:w="500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FB155B2" w14:textId="77777777" w:rsidR="00DF7A21" w:rsidRDefault="00DF7A21">
            <w:pPr>
              <w:pStyle w:val="51"/>
              <w:rPr>
                <w:sz w:val="22"/>
                <w:szCs w:val="22"/>
                <w:lang w:val="ru-RU"/>
              </w:rPr>
            </w:pPr>
            <w:proofErr w:type="spellStart"/>
            <w:r>
              <w:rPr>
                <w:sz w:val="22"/>
                <w:szCs w:val="22"/>
              </w:rPr>
              <w:t>Масштаб</w:t>
            </w:r>
            <w:proofErr w:type="spellEnd"/>
            <w:r>
              <w:rPr>
                <w:sz w:val="22"/>
                <w:szCs w:val="22"/>
              </w:rPr>
              <w:t xml:space="preserve"> 1:</w:t>
            </w:r>
            <w:r>
              <w:rPr>
                <w:sz w:val="22"/>
                <w:szCs w:val="22"/>
                <w:lang w:val="ru-RU"/>
              </w:rPr>
              <w:t>75 000</w:t>
            </w:r>
          </w:p>
        </w:tc>
      </w:tr>
      <w:tr w:rsidR="00DF7A21" w14:paraId="2BAAD9BF" w14:textId="77777777" w:rsidTr="00DF7A21">
        <w:trPr>
          <w:trHeight w:val="65"/>
        </w:trPr>
        <w:tc>
          <w:tcPr>
            <w:tcW w:w="5000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1A9D706" w14:textId="77777777" w:rsidR="00DF7A21" w:rsidRDefault="00DF7A21">
            <w:pPr>
              <w:pStyle w:val="31"/>
              <w:jc w:val="left"/>
              <w:rPr>
                <w:sz w:val="22"/>
                <w:szCs w:val="22"/>
                <w:vertAlign w:val="baseline"/>
              </w:rPr>
            </w:pPr>
            <w:r>
              <w:rPr>
                <w:b/>
                <w:sz w:val="22"/>
                <w:szCs w:val="22"/>
                <w:vertAlign w:val="baseline"/>
              </w:rPr>
              <w:t xml:space="preserve">                                     Используемые условные знаки и обозначения:</w:t>
            </w:r>
          </w:p>
        </w:tc>
      </w:tr>
      <w:tr w:rsidR="00DF7A21" w14:paraId="34AD1740" w14:textId="77777777" w:rsidTr="00DF7A21">
        <w:trPr>
          <w:trHeight w:val="65"/>
        </w:trPr>
        <w:tc>
          <w:tcPr>
            <w:tcW w:w="124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7042B0" w14:textId="77777777" w:rsidR="00DF7A21" w:rsidRDefault="008F1D8B">
            <w:pPr>
              <w:pStyle w:val="41"/>
              <w:rPr>
                <w:sz w:val="22"/>
                <w:szCs w:val="22"/>
              </w:rPr>
            </w:pPr>
            <w:r>
              <w:pict w14:anchorId="7C38F36D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6" o:spid="_x0000_s1543" type="#_x0000_t32" style="position:absolute;left:0;text-align:left;margin-left:4.1pt;margin-top:6.95pt;width:63pt;height:0;z-index: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" strokecolor="red" strokeweight="1.5pt"/>
              </w:pict>
            </w:r>
          </w:p>
        </w:tc>
        <w:tc>
          <w:tcPr>
            <w:tcW w:w="3759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1BB2CA8" w14:textId="77777777" w:rsidR="00DF7A21" w:rsidRDefault="00DF7A21">
            <w:pPr>
              <w:pStyle w:val="6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</w:rPr>
              <w:t xml:space="preserve">- </w:t>
            </w:r>
            <w:proofErr w:type="spellStart"/>
            <w:r>
              <w:rPr>
                <w:sz w:val="20"/>
                <w:szCs w:val="20"/>
              </w:rPr>
              <w:t>проектная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граница</w:t>
            </w:r>
            <w:proofErr w:type="spellEnd"/>
            <w:r>
              <w:rPr>
                <w:sz w:val="20"/>
                <w:szCs w:val="20"/>
              </w:rPr>
              <w:t xml:space="preserve">  </w:t>
            </w:r>
            <w:proofErr w:type="spellStart"/>
            <w:r>
              <w:rPr>
                <w:sz w:val="20"/>
                <w:szCs w:val="20"/>
              </w:rPr>
              <w:t>публичного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сервитута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</w:tr>
      <w:tr w:rsidR="00DF7A21" w14:paraId="48F52326" w14:textId="77777777" w:rsidTr="00DF7A21">
        <w:trPr>
          <w:trHeight w:val="325"/>
        </w:trPr>
        <w:tc>
          <w:tcPr>
            <w:tcW w:w="124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61D394" w14:textId="77777777" w:rsidR="00DF7A21" w:rsidRDefault="008F1D8B">
            <w:pPr>
              <w:pStyle w:val="41"/>
            </w:pPr>
            <w:r>
              <w:pict w14:anchorId="2FDF9083">
                <v:shape id="AutoShape 18" o:spid="_x0000_s1542" type="#_x0000_t32" style="position:absolute;left:0;text-align:left;margin-left:11pt;margin-top:5.95pt;width:63pt;height:0;z-index: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" strokecolor="red" strokeweight="1.5pt">
                  <v:stroke dashstyle="longDashDot"/>
                </v:shape>
              </w:pict>
            </w:r>
          </w:p>
        </w:tc>
        <w:tc>
          <w:tcPr>
            <w:tcW w:w="3759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6FED319" w14:textId="77777777" w:rsidR="00DF7A21" w:rsidRDefault="00DF7A21">
            <w:pPr>
              <w:pStyle w:val="41"/>
              <w:jc w:val="left"/>
              <w:rPr>
                <w:b w:val="0"/>
                <w:sz w:val="20"/>
                <w:szCs w:val="20"/>
                <w:lang w:val="en-US"/>
              </w:rPr>
            </w:pPr>
            <w:r>
              <w:rPr>
                <w:b w:val="0"/>
                <w:sz w:val="20"/>
                <w:szCs w:val="20"/>
              </w:rPr>
              <w:t>- граница муниципального образования</w:t>
            </w:r>
          </w:p>
        </w:tc>
      </w:tr>
      <w:tr w:rsidR="00DF7A21" w14:paraId="29F38D6C" w14:textId="77777777" w:rsidTr="00DF7A21">
        <w:trPr>
          <w:trHeight w:val="65"/>
        </w:trPr>
        <w:tc>
          <w:tcPr>
            <w:tcW w:w="1241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524410" w14:textId="77777777" w:rsidR="00DF7A21" w:rsidRDefault="00DF7A21">
            <w:pPr>
              <w:pStyle w:val="41"/>
              <w:rPr>
                <w:b w:val="0"/>
                <w:bCs/>
                <w:noProof/>
                <w:sz w:val="20"/>
                <w:szCs w:val="20"/>
              </w:rPr>
            </w:pPr>
            <w:r>
              <w:rPr>
                <w:b w:val="0"/>
                <w:bCs/>
                <w:iCs/>
                <w:sz w:val="20"/>
                <w:szCs w:val="20"/>
              </w:rPr>
              <w:t xml:space="preserve">Курская область, </w:t>
            </w:r>
            <w:proofErr w:type="spellStart"/>
            <w:r>
              <w:rPr>
                <w:b w:val="0"/>
                <w:bCs/>
                <w:iCs/>
                <w:sz w:val="20"/>
                <w:szCs w:val="20"/>
              </w:rPr>
              <w:t>Суджанский</w:t>
            </w:r>
            <w:proofErr w:type="spellEnd"/>
            <w:r>
              <w:rPr>
                <w:b w:val="0"/>
                <w:bCs/>
                <w:iCs/>
                <w:sz w:val="20"/>
                <w:szCs w:val="20"/>
              </w:rPr>
              <w:t xml:space="preserve"> район</w:t>
            </w:r>
          </w:p>
        </w:tc>
        <w:tc>
          <w:tcPr>
            <w:tcW w:w="3759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20A2329" w14:textId="77777777" w:rsidR="00DF7A21" w:rsidRDefault="00DF7A21">
            <w:pPr>
              <w:pStyle w:val="41"/>
              <w:jc w:val="left"/>
              <w:rPr>
                <w:b w:val="0"/>
                <w:bCs/>
                <w:iCs/>
                <w:sz w:val="20"/>
                <w:szCs w:val="20"/>
                <w:lang w:val="en-US"/>
              </w:rPr>
            </w:pPr>
            <w:r>
              <w:rPr>
                <w:b w:val="0"/>
                <w:bCs/>
                <w:sz w:val="20"/>
                <w:szCs w:val="20"/>
              </w:rPr>
              <w:t>- обозначение муниципального образования</w:t>
            </w:r>
          </w:p>
        </w:tc>
      </w:tr>
      <w:tr w:rsidR="00DF7A21" w14:paraId="35E89489" w14:textId="77777777" w:rsidTr="00DF7A21">
        <w:trPr>
          <w:trHeight w:val="65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85448B" w14:textId="77777777" w:rsidR="00DF7A21" w:rsidRDefault="00DF7A21">
            <w:pPr>
              <w:pStyle w:val="31"/>
              <w:jc w:val="left"/>
              <w:rPr>
                <w:sz w:val="18"/>
                <w:szCs w:val="18"/>
                <w:vertAlign w:val="baseline"/>
              </w:rPr>
            </w:pPr>
          </w:p>
          <w:p w14:paraId="36A3804F" w14:textId="77777777" w:rsidR="00DF7A21" w:rsidRDefault="00DF7A21">
            <w:pPr>
              <w:pStyle w:val="31"/>
              <w:jc w:val="left"/>
              <w:rPr>
                <w:sz w:val="18"/>
                <w:szCs w:val="18"/>
                <w:vertAlign w:val="baseline"/>
              </w:rPr>
            </w:pPr>
            <w:r>
              <w:rPr>
                <w:sz w:val="18"/>
                <w:szCs w:val="18"/>
                <w:vertAlign w:val="baseline"/>
              </w:rPr>
              <w:t xml:space="preserve">   Подпись _______________________ </w:t>
            </w:r>
          </w:p>
          <w:p w14:paraId="397E1B42" w14:textId="77777777" w:rsidR="00DF7A21" w:rsidRDefault="00DF7A21">
            <w:pPr>
              <w:pStyle w:val="41"/>
              <w:jc w:val="right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>Дата   "   "                 2024 г.</w:t>
            </w:r>
          </w:p>
        </w:tc>
      </w:tr>
      <w:tr w:rsidR="00DF7A21" w14:paraId="5CA504B5" w14:textId="77777777" w:rsidTr="00DF7A21">
        <w:trPr>
          <w:trHeight w:val="65"/>
        </w:trPr>
        <w:tc>
          <w:tcPr>
            <w:tcW w:w="5000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71247" w14:textId="77777777" w:rsidR="00DF7A21" w:rsidRDefault="00DF7A21">
            <w:pPr>
              <w:pStyle w:val="41"/>
              <w:jc w:val="left"/>
              <w:rPr>
                <w:b w:val="0"/>
                <w:sz w:val="18"/>
                <w:szCs w:val="18"/>
              </w:rPr>
            </w:pPr>
            <w:r>
              <w:rPr>
                <w:b w:val="0"/>
                <w:sz w:val="18"/>
                <w:szCs w:val="18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14:paraId="754CBE7A" w14:textId="77777777" w:rsidR="00B13465" w:rsidRPr="00FE2FF2" w:rsidRDefault="00C112B1" w:rsidP="00FE2FF2">
      <w:pPr>
        <w:rPr>
          <w:sz w:val="2"/>
          <w:szCs w:val="2"/>
        </w:rPr>
      </w:pPr>
      <w:r>
        <w:rPr>
          <w:sz w:val="2"/>
          <w:szCs w:val="2"/>
        </w:rPr>
        <w:br w:type="page"/>
      </w: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1CDBD6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4FB06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3A63FFB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7D0206D9" w14:textId="421ACC41" w:rsidR="00B13465" w:rsidRPr="00C67800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C67800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032B8B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CE6E02B" w14:textId="616DD5DD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4AC4F60">
                <v:shape id="Рисунок 150" o:spid="_x0000_i1026" type="#_x0000_t75" alt="1" style="width:471.6pt;height:471.6pt;visibility:visible;mso-wrap-style:square">
                  <v:imagedata r:id="rId10" o:title="1"/>
                </v:shape>
              </w:pict>
            </w:r>
          </w:p>
        </w:tc>
      </w:tr>
      <w:tr w:rsidR="00B13465" w:rsidRPr="00B13465" w14:paraId="7FEC812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4E568A6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BA3AC6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F2438C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B2487C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1A7B8E" w14:textId="39E3140C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C1EEFD2">
                <v:shape id="Рисунок 7" o:spid="_x0000_i102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002EC0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B1E3A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78C317" w14:textId="4085227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5BFF775">
                <v:shape id="_x0000_s5226" type="#_x0000_t32" style="position:absolute;left:0;text-align:left;margin-left:4.1pt;margin-top:6.95pt;width:63pt;height:0;z-index: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2XpxO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AE12A3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59D1D1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BDFADC" w14:textId="664A166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3AFB1EF">
                <v:shape id="Рисунок 12" o:spid="_x0000_s5225" type="#_x0000_t75" style="position:absolute;left:0;text-align:left;margin-left:45.3pt;margin-top:2.35pt;width:8.25pt;height:8.25pt;z-index:-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52D93B9">
                <v:line id="Прямая соединительная линия 11" o:spid="_x0000_s5224" style="position:absolute;left:0;text-align:left;z-index: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avMS8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4D6EB6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65E3AF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71547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C24F0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6060B0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093939" w14:textId="745433D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4B3E490">
                <v:shape id="AutoShape 17" o:spid="_x0000_s5223" type="#_x0000_t32" style="position:absolute;left:0;text-align:left;margin-left:5pt;margin-top:5.3pt;width:59.25pt;height:0;z-index: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Bz0FRrzQEAAIA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4E5269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2577E03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E1F0C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6DE9E9F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A45028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E0E557" w14:textId="5F0EEA81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5635709">
                <v:shape id="AutoShape 22" o:spid="_x0000_s5222" type="#_x0000_t32" style="position:absolute;left:0;text-align:left;margin-left:4.7pt;margin-top:5.6pt;width:66.95pt;height:0;z-index: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N2TF18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8CAE1C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2A8843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vAlign w:val="bottom"/>
            <w:hideMark/>
          </w:tcPr>
          <w:p w14:paraId="747E3D49" w14:textId="36470DE9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1F59AF9">
                <v:shape id="_x0000_s5221" type="#_x0000_t32" style="position:absolute;left:0;text-align:left;margin-left:11pt;margin-top:5.95pt;width:63pt;height:0;z-index: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AezzK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bottom"/>
            <w:hideMark/>
          </w:tcPr>
          <w:p w14:paraId="2A02050B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  <w:tr w:rsidR="00B13465" w:rsidRPr="00B13465" w14:paraId="35E6E6F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323C82" w14:textId="5B973ADD" w:rsidR="00B13465" w:rsidRDefault="00B13465" w:rsidP="00B13465">
            <w:pPr>
              <w:jc w:val="center"/>
              <w:rPr>
                <w:noProof/>
              </w:rPr>
            </w:pPr>
            <w:proofErr w:type="gramStart"/>
            <w:r w:rsidRPr="00B44B99">
              <w:rPr>
                <w:bCs/>
                <w:color w:val="00FF00"/>
              </w:rPr>
              <w:t>Подстанция  35</w:t>
            </w:r>
            <w:proofErr w:type="gramEnd"/>
            <w:r w:rsidRPr="00B44B99">
              <w:rPr>
                <w:bCs/>
                <w:color w:val="00FF00"/>
              </w:rPr>
              <w:t xml:space="preserve">/10 </w:t>
            </w:r>
            <w:proofErr w:type="spellStart"/>
            <w:r w:rsidRPr="00B44B99">
              <w:rPr>
                <w:bCs/>
                <w:color w:val="00FF00"/>
              </w:rPr>
              <w:t>кВ</w:t>
            </w:r>
            <w:proofErr w:type="spellEnd"/>
            <w:r w:rsidRPr="00B44B99">
              <w:rPr>
                <w:bCs/>
                <w:color w:val="00FF00"/>
              </w:rPr>
              <w:t xml:space="preserve"> «Поперечное»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</w:tcPr>
          <w:p w14:paraId="52482CAE" w14:textId="53BA28EB" w:rsidR="00B13465" w:rsidRPr="00B13465" w:rsidRDefault="00B13465" w:rsidP="00B13465">
            <w:r w:rsidRPr="00183878">
              <w:rPr>
                <w:bCs/>
              </w:rPr>
              <w:t>- наименование подстанции</w:t>
            </w:r>
          </w:p>
        </w:tc>
      </w:tr>
    </w:tbl>
    <w:p w14:paraId="48980A2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DE8DC1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B424991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950567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DBAB1F5" w14:textId="2DDF57C8" w:rsidR="00B13465" w:rsidRPr="00B13465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76822E97" w14:textId="6C376F71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CE26647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90D437A" w14:textId="32718AD7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5FA0AF4A">
                <v:shape id="Рисунок 152" o:spid="_x0000_i1028" type="#_x0000_t75" alt="2" style="width:471.6pt;height:471.6pt;visibility:visible;mso-wrap-style:square">
                  <v:imagedata r:id="rId13" o:title="2"/>
                </v:shape>
              </w:pict>
            </w:r>
          </w:p>
        </w:tc>
      </w:tr>
      <w:tr w:rsidR="00B13465" w:rsidRPr="00B13465" w14:paraId="0C5FB69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7A8C2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F44B73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EEDAE4E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DF98C2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345F8A" w14:textId="7F3CDED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2E250A7">
                <v:shape id="Рисунок 9" o:spid="_x0000_i1029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420654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7554A4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825A27" w14:textId="4C06A7C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8597C69">
                <v:shape id="_x0000_s5220" type="#_x0000_t32" style="position:absolute;left:0;text-align:left;margin-left:4.1pt;margin-top:6.95pt;width:63pt;height:0;z-index: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NXzyen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8C98DE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150AAA1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0E8510" w14:textId="38FC519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6348C6F">
                <v:shape id="Рисунок 10" o:spid="_x0000_s5219" type="#_x0000_t75" style="position:absolute;left:0;text-align:left;margin-left:45.3pt;margin-top:2.35pt;width:8.25pt;height:8.25pt;z-index:-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3B7DB42">
                <v:line id="Прямая соединительная линия 3" o:spid="_x0000_s5218" style="position:absolute;left:0;text-align:left;z-index: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BJxeMa9QEAAJk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13B4C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C02681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2BAA2A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72BF27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C46E93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6053E2" w14:textId="0EAF2BB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36116AA">
                <v:shape id="_x0000_s5217" type="#_x0000_t32" style="position:absolute;left:0;text-align:left;margin-left:5pt;margin-top:5.3pt;width:59.25pt;height:0;z-index: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AG720H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17EE5E8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BA985C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6CFCE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B30012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656A80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7DA46B" w14:textId="7E7864C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04D3F0C">
                <v:shape id="_x0000_s5216" type="#_x0000_t32" style="position:absolute;left:0;text-align:left;margin-left:4.7pt;margin-top:5.6pt;width:66.95pt;height:0;z-index: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RQ9K/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196C25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2B0AD44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78CD30" w14:textId="57FC71D2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7DA97C0">
                <v:shape id="_x0000_s5215" type="#_x0000_t32" style="position:absolute;left:0;text-align:left;margin-left:11pt;margin-top:5.95pt;width:63pt;height:0;z-index: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Lybdz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6649091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97DA9B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4E3AA3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D06D62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ABBA4B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536B64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D39F80D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7E71B1B7" w14:textId="7494E5F4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2DF98C4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BAA6488" w14:textId="09B1FDB2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A8FCCD6">
                <v:shape id="Рисунок 154" o:spid="_x0000_i1030" type="#_x0000_t75" alt="3" style="width:471.6pt;height:471.6pt;visibility:visible;mso-wrap-style:square">
                  <v:imagedata r:id="rId14" o:title="3"/>
                </v:shape>
              </w:pict>
            </w:r>
          </w:p>
        </w:tc>
      </w:tr>
      <w:tr w:rsidR="00B13465" w:rsidRPr="00B13465" w14:paraId="040D107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6F44523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4A571F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43D0996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6C227C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130772" w14:textId="2BDA0A3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D04CA85">
                <v:shape id="Рисунок 20" o:spid="_x0000_i1031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7118903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82F008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7E035E" w14:textId="6A975A6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AB0C58B">
                <v:shape id="_x0000_s5214" type="#_x0000_t32" style="position:absolute;left:0;text-align:left;margin-left:4.1pt;margin-top:6.95pt;width:63pt;height:0;z-index: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V5OMK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A541ED1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2F5A5C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343B9F" w14:textId="4D9B17C3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ED146EF">
                <v:shape id="Рисунок 21" o:spid="_x0000_s5213" type="#_x0000_t75" style="position:absolute;left:0;text-align:left;margin-left:45.3pt;margin-top:2.35pt;width:8.25pt;height:8.25pt;z-index:-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0EC2884">
                <v:line id="Прямая соединительная линия 16" o:spid="_x0000_s5212" style="position:absolute;left:0;text-align:left;z-index: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dFnjZP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E010E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D0A60D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E62CD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D533AFA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298AC1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32C22B" w14:textId="7ABFE3A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7C6A54A">
                <v:shape id="_x0000_s5211" type="#_x0000_t32" style="position:absolute;left:0;text-align:left;margin-left:5pt;margin-top:5.3pt;width:59.25pt;height:0;z-index: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A0yY5L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04FDB3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927473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0F88B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FB8B99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2416D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E50D7D" w14:textId="0F1D118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B53F64E">
                <v:shape id="_x0000_s5210" type="#_x0000_t32" style="position:absolute;left:0;text-align:left;margin-left:4.7pt;margin-top:5.6pt;width:66.95pt;height:0;z-index: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SYbyL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843207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827546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238200" w14:textId="0A3418E7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3C43BBA">
                <v:shape id="_x0000_s5209" type="#_x0000_t32" style="position:absolute;left:0;text-align:left;margin-left:11pt;margin-top:5.95pt;width:63pt;height:0;z-index: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f/JRG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43F36D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7DD069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553E57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E97E38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C4BB842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01445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8E6AEAC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1C71FEE1" w14:textId="02507600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9B569E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FE89BFF" w14:textId="1CB8D63A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9848A41">
                <v:shape id="Рисунок 156" o:spid="_x0000_i1032" type="#_x0000_t75" alt="4" style="width:471.6pt;height:471.6pt;visibility:visible;mso-wrap-style:square">
                  <v:imagedata r:id="rId15" o:title="4"/>
                </v:shape>
              </w:pict>
            </w:r>
          </w:p>
        </w:tc>
      </w:tr>
      <w:tr w:rsidR="00B13465" w:rsidRPr="00B13465" w14:paraId="4AFB148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FAC2B0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AACB17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D4FD50A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F30CFB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219525" w14:textId="1E93C5B0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991EF3C">
                <v:shape id="Рисунок 27" o:spid="_x0000_i1033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63A80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CA2CBB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9D2613" w14:textId="44D3CB0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550B8F1">
                <v:shape id="_x0000_s5208" type="#_x0000_t32" style="position:absolute;left:0;text-align:left;margin-left:4.1pt;margin-top:6.95pt;width:63pt;height:0;z-index: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UxQbZM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DCA8024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E2D20D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6E98EE" w14:textId="02B1B974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3009CAB1">
                <v:shape id="Рисунок 28" o:spid="_x0000_s5207" type="#_x0000_t75" style="position:absolute;left:0;text-align:left;margin-left:45.3pt;margin-top:2.35pt;width:8.25pt;height:8.25pt;z-index:-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6C2B843">
                <v:line id="Прямая соединительная линия 23" o:spid="_x0000_s5206" style="position:absolute;left:0;text-align:left;z-index: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BQXs7/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9EDADB0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DC9F79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5295A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F43F990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61E8A9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2CDD89" w14:textId="268E750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DD3847D">
                <v:shape id="_x0000_s5205" type="#_x0000_t32" style="position:absolute;left:0;text-align:left;margin-left:5pt;margin-top:5.3pt;width:59.25pt;height:0;z-index: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hflzg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lksOXNgaUof&#10;9wkLOWuWWaLJx5YiN24bcpPi6J78I4ofkTncjOAGVaKfT56Sm5xR/ZaSjeiJaDd9QUkxQARFr2Mf&#10;bIYkJdixjOV0G4s6JibocbmYv10uOBNXVwXtNc+HmD4rtCxfOh5TAD2MaYPO0ewxNIUFDo8x5aqg&#10;vSZkUocP2piyAsaxiUr/UC/qkhHRaJm9OS6GYbcxgR0gb1H5So/keRkWcO9kQRsVyE+XewJtzndi&#10;N+4iTVbjrOsO5WkbrpLRmEuZl5XMe/TSLtm/fpz1T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Op4X5c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C3B9DB8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8AB7C5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B78851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7F54D8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0BFA73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CF23ED" w14:textId="748A2B0B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FE8E447">
                <v:shape id="_x0000_s5204" type="#_x0000_t32" style="position:absolute;left:0;text-align:left;margin-left:4.7pt;margin-top:5.6pt;width:66.95pt;height:0;z-index: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fiqGW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6A205A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EE8575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7FCB9E" w14:textId="13F78E89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E6A02BC">
                <v:shape id="_x0000_s5203" type="#_x0000_t32" style="position:absolute;left:0;text-align:left;margin-left:11pt;margin-top:5.95pt;width:63pt;height:0;z-index: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znwIb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8B33AE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26C464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ED0F42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13428C8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80BEAD1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0D509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255B482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40181C8C" w14:textId="47336E86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001787F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3C4A76" w14:textId="39532C27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1565DA5">
                <v:shape id="Рисунок 158" o:spid="_x0000_i1034" type="#_x0000_t75" alt="5" style="width:471.6pt;height:471.6pt;visibility:visible;mso-wrap-style:square">
                  <v:imagedata r:id="rId16" o:title="5"/>
                </v:shape>
              </w:pict>
            </w:r>
          </w:p>
        </w:tc>
      </w:tr>
      <w:tr w:rsidR="00B13465" w:rsidRPr="00B13465" w14:paraId="7B62F1B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785BB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3725BA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DE0C856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321237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327898" w14:textId="3305363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BB96931">
                <v:shape id="Рисунок 34" o:spid="_x0000_i1035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494D23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FD27AD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5A475A" w14:textId="4FD8CD3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64929E3">
                <v:shape id="_x0000_s5202" type="#_x0000_t32" style="position:absolute;left:0;text-align:left;margin-left:4.1pt;margin-top:6.95pt;width:63pt;height:0;z-index: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GS4bxP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770073E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BFD923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BF4F1C" w14:textId="6F4561FA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902E62F">
                <v:shape id="Рисунок 35" o:spid="_x0000_s5201" type="#_x0000_t75" style="position:absolute;left:0;text-align:left;margin-left:45.3pt;margin-top:2.35pt;width:8.25pt;height:8.25pt;z-index:-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8A9518A">
                <v:line id="Прямая соединительная линия 30" o:spid="_x0000_s5200" style="position:absolute;left:0;text-align:left;z-index: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AdIfZQ9QEAAJo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E4AF09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F4DB39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DF70B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BF41EC9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92490C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F0DA37" w14:textId="25D8434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3F9EBD0">
                <v:shape id="_x0000_s5199" type="#_x0000_t32" style="position:absolute;left:0;text-align:left;margin-left:5pt;margin-top:5.3pt;width:59.25pt;height:0;z-index: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YCrzg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lk0nDmwNKWP&#10;+4SFnDXLLNHkY0uRG7cNuUlxdE/+EcWPyBxuRnCDKtHPJ0/JTc6ofkvJRvREtJu+oKQYIIKi17EP&#10;NkOSEuxYxnK6jUUdExP0uFzM3y4XnImrq4L2mudDTJ8VWpYvHY8pgB7GtEHnaPYYmsICh8eYclXQ&#10;XhMyqcMHbUxZAePYRKV/qBd1yYhotMzeHBfDsNuYwA6Qt6h8pUfyvAwLuHeyoI0K5KfLPYE25zux&#10;G3eRJqtx1nWH8rQNV8lozKXMy0rmPXppl+xfP876J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PhmAq8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F048C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4A849F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D2C249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7459D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09294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2ADBBB" w14:textId="2543D912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F2122E1">
                <v:shape id="_x0000_s5198" type="#_x0000_t32" style="position:absolute;left:0;text-align:left;margin-left:4.7pt;margin-top:5.6pt;width:66.95pt;height:0;z-index: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eq0RF8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23C5B9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F2509E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5FD053" w14:textId="188EAD9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282A206">
                <v:shape id="_x0000_s5197" type="#_x0000_t32" style="position:absolute;left:0;text-align:left;margin-left:11pt;margin-top:5.95pt;width:63pt;height:0;z-index: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In/Lu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0C7E18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AF9024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DD8920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8677156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A99EBB7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73B2B4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1A7339D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094441B8" w14:textId="352949DA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877E60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DF483FB" w14:textId="21F23F20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0C85F07">
                <v:shape id="_x0000_i1036" type="#_x0000_t75" alt="6" style="width:471.6pt;height:471.6pt;visibility:visible;mso-wrap-style:square">
                  <v:imagedata r:id="rId17" o:title="6"/>
                </v:shape>
              </w:pict>
            </w:r>
          </w:p>
        </w:tc>
      </w:tr>
      <w:tr w:rsidR="00B13465" w:rsidRPr="00B13465" w14:paraId="6C0B1BF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BFD2EA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83AECB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13CE572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6BC558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978844" w14:textId="132B49A1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E3E9D75">
                <v:shape id="Рисунок 41" o:spid="_x0000_i1037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5353A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A62EC6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297B26" w14:textId="2825A7B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23B4DD5">
                <v:shape id="_x0000_s5196" type="#_x0000_t32" style="position:absolute;left:0;text-align:left;margin-left:4.1pt;margin-top:6.95pt;width:63pt;height:0;z-index: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FtPgOc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66449C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212767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146CE3" w14:textId="2F56411E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797F9A7A">
                <v:shape id="Рисунок 42" o:spid="_x0000_s5195" type="#_x0000_t75" style="position:absolute;left:0;text-align:left;margin-left:45.3pt;margin-top:2.35pt;width:8.25pt;height:8.25pt;z-index:-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312D8EA">
                <v:line id="Прямая соединительная линия 37" o:spid="_x0000_s5194" style="position:absolute;left:0;text-align:left;z-index: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IpFmmf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AA1F3CA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910BE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582E5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6F5A6E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EE1355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71414E" w14:textId="6941F22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5F3138D">
                <v:shape id="_x0000_s5193" type="#_x0000_t32" style="position:absolute;left:0;text-align:left;margin-left:5pt;margin-top:5.3pt;width:59.25pt;height:0;z-index: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vHnFaM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DE32A7A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34F69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C7BB66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6CF068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8137DE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95D10E" w14:textId="0BA980C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F953F48">
                <v:shape id="_x0000_s5192" type="#_x0000_t32" style="position:absolute;left:0;text-align:left;margin-left:4.7pt;margin-top:5.6pt;width:66.95pt;height:0;z-index: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+M1U1M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681AE95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7FDB2A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D2F5FE" w14:textId="03FD040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A89CFFE">
                <v:shape id="_x0000_s5191" type="#_x0000_t32" style="position:absolute;left:0;text-align:left;margin-left:11pt;margin-top:5.95pt;width:63pt;height:0;z-index: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E33E5A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ABB5DA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1039C5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292826F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EAEDF5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A2D6AF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22ADC3D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1C630B22" w14:textId="627D4BE9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859A75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5BB9541" w14:textId="17B6FA9C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E225F83">
                <v:shape id="Рисунок 162" o:spid="_x0000_i1038" type="#_x0000_t75" alt="7" style="width:471.6pt;height:471.6pt;visibility:visible;mso-wrap-style:square">
                  <v:imagedata r:id="rId18" o:title="7"/>
                </v:shape>
              </w:pict>
            </w:r>
          </w:p>
        </w:tc>
      </w:tr>
      <w:tr w:rsidR="00B13465" w:rsidRPr="00B13465" w14:paraId="3D49B50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76A94D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897950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FB2C760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E0E9E4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3DF223" w14:textId="24D300DE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5FA0D0A">
                <v:shape id="Рисунок 48" o:spid="_x0000_i1039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7ED719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B67747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DA7BC8" w14:textId="11EBAA5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D098979">
                <v:shape id="_x0000_s5190" type="#_x0000_t32" style="position:absolute;left:0;text-align:left;margin-left:4.1pt;margin-top:6.95pt;width:63pt;height:0;z-index: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BpaWOr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5CB82D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B42452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EC6E9E" w14:textId="22000037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D466E3D">
                <v:shape id="Рисунок 49" o:spid="_x0000_s5189" type="#_x0000_t75" style="position:absolute;left:0;text-align:left;margin-left:45.3pt;margin-top:2.35pt;width:8.25pt;height:8.25pt;z-index:-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F58F89D">
                <v:line id="Прямая соединительная линия 44" o:spid="_x0000_s5188" style="position:absolute;left:0;text-align:left;z-index: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CveWXL9QEAAJo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B5C9EBC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4D0869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648FA3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4E7345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A76661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C8082D" w14:textId="19381EE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DA40A9D">
                <v:shape id="_x0000_s5187" type="#_x0000_t32" style="position:absolute;left:0;text-align:left;margin-left:5pt;margin-top:5.3pt;width:59.25pt;height:0;z-index: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FBBaUX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EE7E7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82AEC6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371F14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B007E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2A6F81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BBDE98" w14:textId="7282B437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872430B">
                <v:shape id="_x0000_s5186" type="#_x0000_t32" style="position:absolute;left:0;text-align:left;margin-left:4.7pt;margin-top:5.6pt;width:66.95pt;height:0;z-index: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FPX4+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F57496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3066F6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893D43" w14:textId="32EBB2FA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8392275">
                <v:shape id="_x0000_s5185" type="#_x0000_t32" style="position:absolute;left:0;text-align:left;margin-left:11pt;margin-top:5.95pt;width:63pt;height:0;z-index: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XB0v/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E000D2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8EBDBF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B636D8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06C9341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5B9E547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59F098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76AD2D6" w14:textId="77777777" w:rsidR="00C67800" w:rsidRDefault="00B13465" w:rsidP="00B13465">
            <w:pPr>
              <w:jc w:val="center"/>
              <w:rPr>
                <w:sz w:val="24"/>
              </w:rPr>
            </w:pPr>
            <w:r w:rsidRPr="00C67800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C67800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C67800">
              <w:rPr>
                <w:sz w:val="24"/>
              </w:rPr>
              <w:t>кВ</w:t>
            </w:r>
            <w:proofErr w:type="spellEnd"/>
            <w:r w:rsidR="00C67800">
              <w:rPr>
                <w:sz w:val="24"/>
              </w:rPr>
              <w:t xml:space="preserve"> «Суджа-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C67800">
              <w:rPr>
                <w:sz w:val="24"/>
              </w:rPr>
              <w:t>Суджанского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C67800">
              <w:rPr>
                <w:sz w:val="24"/>
              </w:rPr>
              <w:t>Большесолдатское</w:t>
            </w:r>
            <w:proofErr w:type="spellEnd"/>
            <w:r w:rsidR="00C67800">
              <w:rPr>
                <w:sz w:val="24"/>
              </w:rPr>
              <w:t xml:space="preserve">» </w:t>
            </w:r>
            <w:proofErr w:type="spellStart"/>
            <w:r w:rsidR="00C67800">
              <w:rPr>
                <w:sz w:val="24"/>
              </w:rPr>
              <w:t>Большесолдатского</w:t>
            </w:r>
            <w:proofErr w:type="spellEnd"/>
            <w:r w:rsidR="00C67800">
              <w:rPr>
                <w:sz w:val="24"/>
              </w:rPr>
              <w:t xml:space="preserve"> района Курской области</w:t>
            </w:r>
          </w:p>
          <w:p w14:paraId="3F99435C" w14:textId="559DEB83" w:rsidR="00B13465" w:rsidRPr="00B13465" w:rsidRDefault="00B13465" w:rsidP="00C67800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C96B13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79DD238" w14:textId="662A2820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2BA0A4D">
                <v:shape id="Рисунок 164" o:spid="_x0000_i1040" type="#_x0000_t75" alt="8" style="width:471.6pt;height:471.6pt;visibility:visible;mso-wrap-style:square">
                  <v:imagedata r:id="rId19" o:title="8"/>
                </v:shape>
              </w:pict>
            </w:r>
          </w:p>
        </w:tc>
      </w:tr>
      <w:tr w:rsidR="00B13465" w:rsidRPr="00B13465" w14:paraId="5F5EB8C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C1A7DF3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F44266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FE49565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5D9073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80ECD1" w14:textId="2B816634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E4A17D6">
                <v:shape id="Рисунок 55" o:spid="_x0000_i1041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109F3C1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4B0FCC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F56845" w14:textId="52C7DD7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8A0FAF1">
                <v:shape id="_x0000_s5184" type="#_x0000_t32" style="position:absolute;left:0;text-align:left;margin-left:4.1pt;margin-top:6.95pt;width:63pt;height:0;z-index: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AZpPi7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AE02DE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C5B09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DD4690" w14:textId="7C1EE8B6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D04618C">
                <v:shape id="Рисунок 56" o:spid="_x0000_s5183" type="#_x0000_t75" style="position:absolute;left:0;text-align:left;margin-left:45.3pt;margin-top:2.35pt;width:8.25pt;height:8.25pt;z-index:-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AAC9316">
                <v:line id="Прямая соединительная линия 51" o:spid="_x0000_s5182" style="position:absolute;left:0;text-align:left;z-index: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1XAog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7E8E30B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4BDF54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99409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14F92C3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8E8F06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7714E8" w14:textId="2098D6E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8333C30">
                <v:shape id="_x0000_s5181" type="#_x0000_t32" style="position:absolute;left:0;text-align:left;margin-left:5pt;margin-top:5.3pt;width:59.25pt;height:0;z-index: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FzI0Zb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69F500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76C0B43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5C168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D93B32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96D239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CDC37F" w14:textId="403964E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7C82C7D6">
                <v:shape id="_x0000_s5180" type="#_x0000_t32" style="position:absolute;left:0;text-align:left;margin-left:4.7pt;margin-top:5.6pt;width:66.95pt;height:0;z-index: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GHxAK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5D1B72D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F24B7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FB6DCA" w14:textId="318AE293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930D5E8">
                <v:shape id="_x0000_s5179" type="#_x0000_t32" style="position:absolute;left:0;text-align:left;margin-left:11pt;margin-top:5.95pt;width:63pt;height:0;z-index: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DMmjK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AAFA39D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EB186B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B89351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9C7099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3C3CE3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C7322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D8710AB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0939A6E1" w14:textId="6B693E8D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616E9A6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9CB9061" w14:textId="3576C3AF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AAF6305">
                <v:shape id="Рисунок 166" o:spid="_x0000_i1042" type="#_x0000_t75" alt="9" style="width:471.6pt;height:471.6pt;visibility:visible;mso-wrap-style:square">
                  <v:imagedata r:id="rId20" o:title="9"/>
                </v:shape>
              </w:pict>
            </w:r>
          </w:p>
        </w:tc>
      </w:tr>
      <w:tr w:rsidR="00B13465" w:rsidRPr="00B13465" w14:paraId="203FA0A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B25B28C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15F8EE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402901D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6CE195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F978F3" w14:textId="5E0D16A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8011EF2">
                <v:shape id="Рисунок 62" o:spid="_x0000_i1043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A1DDF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E7E1D6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AEDDB2" w14:textId="5CEA54D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4604956">
                <v:shape id="_x0000_s5178" type="#_x0000_t32" style="position:absolute;left:0;text-align:left;margin-left:4.1pt;margin-top:6.95pt;width:63pt;height:0;z-index: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Au6pYM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E7BCD41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25AC60F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3B4D70" w14:textId="79BDB7D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DEDE02C">
                <v:shape id="Рисунок 63" o:spid="_x0000_s5177" type="#_x0000_t75" style="position:absolute;left:0;text-align:left;margin-left:45.3pt;margin-top:2.35pt;width:8.25pt;height:8.25pt;z-index:-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192E9F4">
                <v:line id="Прямая соединительная линия 58" o:spid="_x0000_s5176" style="position:absolute;left:0;text-align:left;z-index: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qkAhq/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916AB0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CCABE4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0FF43C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199736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6F66B9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F32E9E" w14:textId="4D41426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05162A0">
                <v:shape id="_x0000_s5175" type="#_x0000_t32" style="position:absolute;left:0;text-align:left;margin-left:5pt;margin-top:5.3pt;width:59.25pt;height:0;z-index: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JRVzg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pkvOXNgaUof&#10;9wkLOWuWWaLJx5YiN24bcpPi6J78I4ofkTncjOAGVaKfT56Sm5xR/ZaSjeiJaDd9QUkxQARFr2Mf&#10;bIYkJdixjOV0G4s6JibocbmYv10uOBNXVwXtNc+HmD4rtCxfOh5TAD2MaYPO0ewxNIUFDo8x5aqg&#10;vSZkUocP2piyAsaxiUr/UC/qkhHRaJm9OS6GYbcxgR0gb1H5So/keRkWcO9kQRsVyE+XewJtzndi&#10;N+4iTVbjrOsO5WkbrpLRmEuZl5XMe/TSLtm/fpz1T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3qiUVc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450486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7837327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894C7A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47C40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B0D8BE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986389" w14:textId="742D6716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1F16146">
                <v:shape id="_x0000_s5174" type="#_x0000_t32" style="position:absolute;left:0;text-align:left;margin-left:4.7pt;margin-top:5.6pt;width:66.95pt;height:0;z-index: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mhwF6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2F6A4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DBB051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BCC96D" w14:textId="3CA85633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9E6F741">
                <v:shape id="_x0000_s5173" type="#_x0000_t32" style="position:absolute;left:0;text-align:left;margin-left:11pt;margin-top:5.95pt;width:63pt;height:0;z-index: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IgONz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288308A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ABEE68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89D773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BF46EF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C590875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B51298F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2AB812E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5ECE6A5" w14:textId="47ABE7D8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900EBD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EA6330A" w14:textId="595CA68B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84FD2F3">
                <v:shape id="Рисунок 168" o:spid="_x0000_i1044" type="#_x0000_t75" alt="10" style="width:471.6pt;height:471.6pt;visibility:visible;mso-wrap-style:square">
                  <v:imagedata r:id="rId21" o:title="10"/>
                </v:shape>
              </w:pict>
            </w:r>
          </w:p>
        </w:tc>
      </w:tr>
      <w:tr w:rsidR="00B13465" w:rsidRPr="00B13465" w14:paraId="5E54004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3653FFA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77C209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79AC4C8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B169A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FA5ACE" w14:textId="47C3552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4F8618F">
                <v:shape id="Рисунок 69" o:spid="_x0000_i1045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27A5B8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067108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3779CA" w14:textId="45A3B79C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FD83CDD">
                <v:shape id="_x0000_s5172" type="#_x0000_t32" style="position:absolute;left:0;text-align:left;margin-left:4.1pt;margin-top:6.95pt;width:63pt;height:0;z-index: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ICO7KP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48300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CA63E4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F2B7CE" w14:textId="4D5E981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19B4979">
                <v:shape id="Рисунок 70" o:spid="_x0000_s5171" type="#_x0000_t75" style="position:absolute;left:0;text-align:left;margin-left:45.3pt;margin-top:2.35pt;width:8.25pt;height:8.25pt;z-index:-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E9443D4">
                <v:line id="Прямая соединительная линия 65" o:spid="_x0000_s5170" style="position:absolute;left:0;text-align:left;z-index: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3V5nL/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68237DF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ABA369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B00295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B5FF15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77EA14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CD7AED" w14:textId="092EBDE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0334018">
                <v:shape id="_x0000_s5169" type="#_x0000_t32" style="position:absolute;left:0;text-align:left;margin-left:5pt;margin-top:5.3pt;width:59.25pt;height:0;z-index: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wMbzg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pk3nDmwNKWP&#10;+4SFnDXLLNHkY0uRG7cNuUlxdE/+EcWPyBxuRnCDKtHPJ0/JTc6ofkvJRvREtJu+oKQYIIKi17EP&#10;NkOSEuxYxnK6jUUdExP0uFzM3y4XnImrq4L2mudDTJ8VWpYvHY8pgB7GtEHnaPYYmsICh8eYclXQ&#10;XhMyqcMHbUxZAePYRKV/qBd1yYhotMzeHBfDsNuYwA6Qt6h8pUfyvAwLuHeyoI0K5KfLPYE25zux&#10;G3eRJqtx1nWH8rQNV8lozKXMy0rmPXppl+xfP876J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2i8DG8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9F1ACC9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4C0B2C2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FE80E7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1A402C6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77C4D5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A91C1F" w14:textId="0581908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232E4D5">
                <v:shape id="_x0000_s5168" type="#_x0000_t32" style="position:absolute;left:0;text-align:left;margin-left:4.7pt;margin-top:5.6pt;width:66.95pt;height:0;z-index: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Cem5KnzgEAAIA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9A8B03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2D8AA0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AF36DA" w14:textId="612E243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7BBF836">
                <v:shape id="_x0000_s5167" type="#_x0000_t32" style="position:absolute;left:0;text-align:left;margin-left:11pt;margin-top:5.95pt;width:63pt;height:0;z-index: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UUQ5i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AD830E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CFF39B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655E84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8BD2B4F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8FE86AA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335A0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4F6488E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416E8C06" w14:textId="727AAB1E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B43DAF6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7810258" w14:textId="37F72C79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65E3A81">
                <v:shape id="Рисунок 170" o:spid="_x0000_i1046" type="#_x0000_t75" alt="11" style="width:471.6pt;height:471.6pt;visibility:visible;mso-wrap-style:square">
                  <v:imagedata r:id="rId22" o:title="11"/>
                </v:shape>
              </w:pict>
            </w:r>
          </w:p>
        </w:tc>
      </w:tr>
      <w:tr w:rsidR="00B13465" w:rsidRPr="00B13465" w14:paraId="4307ED9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533E5E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FF368B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233954D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857D7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0501BC" w14:textId="30DF862B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1518ECA">
                <v:shape id="Рисунок 76" o:spid="_x0000_i1047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320473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B2E86A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F7F124" w14:textId="18784EE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2E1B8B9">
                <v:shape id="_x0000_s5166" type="#_x0000_t32" style="position:absolute;left:0;text-align:left;margin-left:4.1pt;margin-top:6.95pt;width:63pt;height:0;z-index: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RylSPc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EEAA7A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8D927F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EFF44E" w14:textId="7A4B03DC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053CF79">
                <v:shape id="Рисунок 77" o:spid="_x0000_s5165" type="#_x0000_t75" style="position:absolute;left:0;text-align:left;margin-left:45.3pt;margin-top:2.35pt;width:8.25pt;height:8.25pt;z-index:-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803151D">
                <v:line id="Прямая соединительная линия 72" o:spid="_x0000_s5164" style="position:absolute;left:0;text-align:left;z-index: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4RgEV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A7C2D0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6FD7DE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DED2D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84B976F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DF4B84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D3D511" w14:textId="6682994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2634CB4">
                <v:shape id="_x0000_s5163" type="#_x0000_t32" style="position:absolute;left:0;text-align:left;margin-left:5pt;margin-top:5.3pt;width:59.25pt;height:0;z-index: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Dtg3dszQEAAIA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AA1D85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31CBB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4D4FC3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0F99D8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87DEB1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46831A" w14:textId="6AAD21DC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E0BEDC3">
                <v:shape id="_x0000_s5162" type="#_x0000_t32" style="position:absolute;left:0;text-align:left;margin-left:4.7pt;margin-top:5.6pt;width:66.95pt;height:0;z-index: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qTfm0M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2026D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C88282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B20284" w14:textId="700665F5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6B74845A">
                <v:shape id="_x0000_s5161" type="#_x0000_t32" style="position:absolute;left:0;text-align:left;margin-left:11pt;margin-top:5.95pt;width:63pt;height:0;z-index: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oD2s9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5175E43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E7924A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87FF54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FF0AF9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A801B4D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8DA3D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6E4F1E39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05550A7D" w14:textId="0945491B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971E4E8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FA4342A" w14:textId="70F15EEA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7BD36F0">
                <v:shape id="Рисунок 172" o:spid="_x0000_i1048" type="#_x0000_t75" alt="12" style="width:471.6pt;height:471.6pt;visibility:visible;mso-wrap-style:square">
                  <v:imagedata r:id="rId23" o:title="12"/>
                </v:shape>
              </w:pict>
            </w:r>
          </w:p>
        </w:tc>
      </w:tr>
      <w:tr w:rsidR="00B13465" w:rsidRPr="00B13465" w14:paraId="48E25D5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67743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E4073E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F229F27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006619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AA8156" w14:textId="5F1628E4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3250AA5">
                <v:shape id="Рисунок 83" o:spid="_x0000_i1049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D30B11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B02D33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DB04CB" w14:textId="6A885DC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FC16D3B">
                <v:shape id="_x0000_s5160" type="#_x0000_t32" style="position:absolute;left:0;text-align:left;margin-left:4.1pt;margin-top:6.95pt;width:63pt;height:0;z-index: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S6Dq7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53D443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1D17BB7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6D2298" w14:textId="58512536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4A3BB31">
                <v:shape id="Рисунок 84" o:spid="_x0000_s5159" type="#_x0000_t75" style="position:absolute;left:0;text-align:left;margin-left:45.3pt;margin-top:2.35pt;width:8.25pt;height:8.25pt;z-index:-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0608AD5">
                <v:line id="Прямая соединительная линия 79" o:spid="_x0000_s5158" style="position:absolute;left:0;text-align:left;z-index: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bcdRr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3D4FDC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236983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7FA2B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5922231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096B7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7ACE85" w14:textId="6E0B52C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5D81787">
                <v:shape id="_x0000_s5157" type="#_x0000_t32" style="position:absolute;left:0;text-align:left;margin-left:5pt;margin-top:5.3pt;width:59.25pt;height:0;z-index: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PhGzgEAAIA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Ylza4qbzizMNCU&#10;vuwjZnJWLZNEows1RW7s1qcmxWQf3QOKX4FZ3PRgO5Wjn46OkquUUfyRkozgiGg3fkdJMUAEWa+p&#10;9UOCJCXYlMdyvI5FTZEJelwu5h+XC87ExVVAfclzPsRvCgeWLg0P0YPu+rhBa2n26KvMAoeHEFNV&#10;UF8SEqnFe21MXgFj2Uil35SLMmcENFomb4oLvtttjGcHSFuUv9wjeV6HedxbmdF6BfLr+R5Bm9Od&#10;2I09S5PUOOm6Q3nc+otkNOZc5nkl0x69tnP2y4+z/g0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n+j4Rs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951C24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9BA556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1B8174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741FE0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808D3C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6B9050" w14:textId="42D547F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CE4065F">
                <v:shape id="_x0000_s5156" type="#_x0000_t32" style="position:absolute;left:0;text-align:left;margin-left:4.7pt;margin-top:5.6pt;width:66.95pt;height:0;z-index: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21xp+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58C078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5A8682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B1530E" w14:textId="27B6B50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0CBDBAA">
                <v:shape id="_x0000_s5155" type="#_x0000_t32" style="position:absolute;left:0;text-align:left;margin-left:11pt;margin-top:5.95pt;width:63pt;height:0;z-index: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jveCE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ECC3127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5501B0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D2B041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648A0BA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A9AC63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4AC62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60CD3218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665A206C" w14:textId="329FD6FD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D423B4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EB33D45" w14:textId="2712BFA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5ACDDFE2">
                <v:shape id="_x0000_i1050" type="#_x0000_t75" alt="13" style="width:471pt;height:471.6pt;visibility:visible;mso-wrap-style:square">
                  <v:imagedata r:id="rId24" o:title="13"/>
                </v:shape>
              </w:pict>
            </w:r>
          </w:p>
        </w:tc>
      </w:tr>
      <w:tr w:rsidR="00B13465" w:rsidRPr="00B13465" w14:paraId="28E63EC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0E83FD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FB3F72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4021A3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A17BFC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1EAC0D" w14:textId="5A71C2E8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ADAE437">
                <v:shape id="Рисунок 90" o:spid="_x0000_i105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BB50C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78906D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2455E9" w14:textId="0A28431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4AE34B0">
                <v:shape id="_x0000_s5154" type="#_x0000_t32" style="position:absolute;left:0;text-align:left;margin-left:4.1pt;margin-top:6.95pt;width:63pt;height:0;z-index: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ycCvLc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9009CB8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26DDEC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D8A207" w14:textId="46B1AED5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11DFE4E">
                <v:shape id="Рисунок 91" o:spid="_x0000_s5153" type="#_x0000_t75" style="position:absolute;left:0;text-align:left;margin-left:45.3pt;margin-top:2.35pt;width:8.25pt;height:8.25pt;z-index:-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FBB513A">
                <v:line id="Прямая соединительная линия 86" o:spid="_x0000_s5152" style="position:absolute;left:0;text-align:left;z-index: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Hq9c/v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7CCAF4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5E7DC8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07A4BF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481F5C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011588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03BAD3" w14:textId="20C019EC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26DFE43">
                <v:shape id="_x0000_s5151" type="#_x0000_t32" style="position:absolute;left:0;text-align:left;margin-left:5pt;margin-top:5.3pt;width:59.25pt;height:0;z-index: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UCVzwEAAIA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Ylza4q33NmYaAp&#10;fd5HzOSsWiaJRhdqitzYrU9Nisk+uQcUPwOzuOnBdipHPx8dJVcpo/gjJRnBEdFu/IaSYoAIsl5T&#10;64cESUqwKY/leB2LmiIT9LhczD8sF5yJi6uA+pLnfIhfFQ4sXRoeogfd9XGD1tLs0VeZBQ4PIaaq&#10;oL4kJFKL99qYvALGspFKvykXZc4IaLRM3hQXfLfbGM8OkLYof7lH8rwM87i3MqP1CuSX8z2CNqc7&#10;sRt7liapcdJ1h/K49RfJaMy5zPNKpj16aefs3z/O+h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JNhQJX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92308B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2ED460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7EE26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2C15B3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D94B59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8EEDE7" w14:textId="4A30310E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23BC639">
                <v:shape id="_x0000_s5150" type="#_x0000_t32" style="position:absolute;left:0;text-align:left;margin-left:4.7pt;margin-top:5.6pt;width:66.95pt;height:0;z-index: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19XRK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496AD9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EF7DA5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072285" w14:textId="6587A18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B285668">
                <v:shape id="_x0000_s5149" type="#_x0000_t32" style="position:absolute;left:0;text-align:left;margin-left:11pt;margin-top:5.95pt;width:63pt;height:0;z-index: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3iMOx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5C418CA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58131F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865FD0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BA9203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22ECF7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4648B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C9F0FA0" w14:textId="77777777" w:rsidR="008F1D8B" w:rsidRDefault="00B13465" w:rsidP="00B13465">
            <w:pPr>
              <w:jc w:val="center"/>
              <w:rPr>
                <w:sz w:val="24"/>
              </w:rPr>
            </w:pPr>
            <w:r w:rsidRPr="008F1D8B">
              <w:rPr>
                <w:bCs/>
                <w:sz w:val="24"/>
                <w:szCs w:val="24"/>
              </w:rPr>
              <w:t>для использования земельных участков в целях эксплуатации существующего объекта</w:t>
            </w:r>
            <w:r w:rsidRPr="00B13465">
              <w:rPr>
                <w:bCs/>
                <w:sz w:val="24"/>
                <w:szCs w:val="24"/>
                <w:u w:val="single"/>
              </w:rPr>
              <w:t xml:space="preserve">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5E8FEAC7" w14:textId="1713C0D2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8CE70EB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DA4679" w14:textId="029F803C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BBD923A">
                <v:shape id="Рисунок 176" o:spid="_x0000_i1052" type="#_x0000_t75" alt="14" style="width:471.6pt;height:471.6pt;visibility:visible;mso-wrap-style:square">
                  <v:imagedata r:id="rId25" o:title="14"/>
                </v:shape>
              </w:pict>
            </w:r>
          </w:p>
        </w:tc>
      </w:tr>
      <w:tr w:rsidR="00B13465" w:rsidRPr="00B13465" w14:paraId="0B5685A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CE9C7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299AE4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1526FDA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255FAD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C08AF9" w14:textId="371046E9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9CA0AE1">
                <v:shape id="Рисунок 97" o:spid="_x0000_i1053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1A06BD8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AA0804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84B484" w14:textId="19492B5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D9C1E74">
                <v:shape id="_x0000_s5148" type="#_x0000_t32" style="position:absolute;left:0;text-align:left;margin-left:4.1pt;margin-top:6.95pt;width:63pt;height:0;z-index: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zUc4Y8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90E09F2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B42CB2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65E4E7" w14:textId="65D2ED7A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08E1547">
                <v:shape id="Рисунок 98" o:spid="_x0000_s5147" type="#_x0000_t75" style="position:absolute;left:0;text-align:left;margin-left:45.3pt;margin-top:2.35pt;width:8.25pt;height:8.25pt;z-index:-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153F720">
                <v:line id="Прямая соединительная линия 93" o:spid="_x0000_s5146" style="position:absolute;left:0;text-align:left;z-index: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BCHhlU9QEAAJo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20B6C33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65A3CA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785CD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08EEE57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A557CC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D66DBE" w14:textId="0B95649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768691D">
                <v:shape id="_x0000_s5145" type="#_x0000_t32" style="position:absolute;left:0;text-align:left;margin-left:5pt;margin-top:5.3pt;width:59.25pt;height:0;z-index: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TZbzgEAAIA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Ylza68WXJmYaAp&#10;fdlHzOSsWiaJRhdqitzYrU9Nisk+ugcUvwKzuOnBdipHPx0dJVcpo/gjJRnBEdFu/I6SYoAIsl5T&#10;64cESUqwKY/leB2LmiIT9LhczD8uF5yJi6uA+pLnfIjfFA4sXRoeogfd9XGD1tLs0VeZBQ4PIaaq&#10;oL4kJFKL99qYvALGspFKvykXZc4IaLRM3hQXfLfbGM8OkLYof7lH8rwO87i3MqP1CuTX8z2CNqc7&#10;sRt7liapcdJ1h/K49RfJaMy5zPNKpj16befslx9n/R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QQE2W8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33D1B8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86CA04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A0D8BB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1A740C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7215B1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4EA8E7" w14:textId="263B8DF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DE49BD8">
                <v:shape id="_x0000_s5144" type="#_x0000_t32" style="position:absolute;left:0;text-align:left;margin-left:4.7pt;margin-top:5.6pt;width:66.95pt;height:0;z-index: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BbWn58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B2743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5F41B4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AF6308" w14:textId="21220CBD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12C0754">
                <v:shape id="_x0000_s5143" type="#_x0000_t32" style="position:absolute;left:0;text-align:left;margin-left:11pt;margin-top:5.95pt;width:63pt;height:0;z-index: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nRJgx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4770B2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0C6741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8606A4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5D9EA0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DA272B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F4E0C5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6E7046A9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5EF950ED" w14:textId="78150BEB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D31875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C185994" w14:textId="03B0940B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777A2E2">
                <v:shape id="Рисунок 178" o:spid="_x0000_i1054" type="#_x0000_t75" alt="15" style="width:471.6pt;height:471.6pt;visibility:visible;mso-wrap-style:square">
                  <v:imagedata r:id="rId26" o:title="15"/>
                </v:shape>
              </w:pict>
            </w:r>
          </w:p>
        </w:tc>
      </w:tr>
      <w:tr w:rsidR="00B13465" w:rsidRPr="00B13465" w14:paraId="0A64572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020EE58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02F2D26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66F2019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68496A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E3DFB3" w14:textId="3D2BD428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E2E3173">
                <v:shape id="Рисунок 104" o:spid="_x0000_i1055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D09A82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94EF7D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93ED84" w14:textId="406D1DA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216D16E">
                <v:shape id="_x0000_s5142" type="#_x0000_t32" style="position:absolute;left:0;text-align:left;margin-left:4.1pt;margin-top:6.95pt;width:63pt;height:0;z-index: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B8nTq3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10BB5E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B18CC7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86325E" w14:textId="0C250CD4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8B7542C">
                <v:shape id="Рисунок 105" o:spid="_x0000_s5141" type="#_x0000_t75" style="position:absolute;left:0;text-align:left;margin-left:45.3pt;margin-top:2.35pt;width:8.25pt;height:8.25pt;z-index:-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01247E2">
                <v:line id="Прямая соединительная линия 100" o:spid="_x0000_s5140" style="position:absolute;left:0;text-align:left;z-index: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C2izW39QEAAJs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8471C6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49D10D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67FA2B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CF52BC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D52EF6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9BCDB6" w14:textId="573BE86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0BFC02B">
                <v:shape id="_x0000_s5139" type="#_x0000_t32" style="position:absolute;left:0;text-align:left;margin-left:5pt;margin-top:5.3pt;width:59.25pt;height:0;z-index: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qEVzgEAAIA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Ylza68qTizMNCU&#10;vuwjZnJWLZNEows1RW7s1qcmxWQf3QOKX4FZ3PRgO5Wjn46OkquUUfyRkozgiGg3fkdJMUAEWa+p&#10;9UOCJCXYlMdyvI5FTZEJelwu5h+XC87ExVVAfclzPsRvCgeWLg0P0YPu+rhBa2n26KvMAoeHEFNV&#10;UF8SEqnFe21MXgFj2Uil35SLMmcENFomb4oLvtttjGcHSFuUv9wjeV6HedxbmdF6BfLr+R5Bm9Od&#10;2I09S5PUOOm6Q3nc+otkNOZc5nkl0x69tnP2y4+z/g0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RYahFc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2FB58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83B494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B71E94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91CFDA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7DFB05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780F2C" w14:textId="39E7ADA6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D2B8705">
                <v:shape id="_x0000_s5138" type="#_x0000_t32" style="position:absolute;left:0;text-align:left;margin-left:4.7pt;margin-top:5.6pt;width:66.95pt;height:0;z-index: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jCpzwEAAIADAAAOAAAAZHJzL2Uyb0RvYy54bWysU01v2zAMvQ/YfxB0X+wYaNcZ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iXNrv5EAjmwNKWH&#10;XcJCzpomSzT52FLkym1CblIc3LN/QvEzMoerEdygSvTL0VPyPGdUf6RkI3oi2k5fUVIMEEHR69AH&#10;myFJCXYoYzlex6IOiQl6vLupm9sbzsTFVUF7yfMhpi8KLcuXjscUQA9jWqFzNHsM88IC+6eYclXQ&#10;XhIyqcO1NqasgHFsotKbj3VdMiIaLbM3x8UwbFcmsD3kLaJvvS49kud1WMCdkwVtVCA/n+8JtDnd&#10;id24szRZjZOuW5THTbhIRmMuZZ5XMu/Ra7tk//5xl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ATIwq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EB030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CD5AE1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7D6F39" w14:textId="1711B1A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2EADC49">
                <v:shape id="_x0000_s5137" type="#_x0000_t32" style="position:absolute;left:0;text-align:left;margin-left:11pt;margin-top:5.95pt;width:63pt;height:0;z-index: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cRGjE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620A137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C83C26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5C4D4E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B28C82F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518ABF1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948F3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F5663C4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724DFE10" w14:textId="66F4EAA8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9EDE5D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E890768" w14:textId="1879B357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8FE2262">
                <v:shape id="Рисунок 180" o:spid="_x0000_i1056" type="#_x0000_t75" alt="16" style="width:471.6pt;height:471.6pt;visibility:visible;mso-wrap-style:square">
                  <v:imagedata r:id="rId27" o:title="16"/>
                </v:shape>
              </w:pict>
            </w:r>
          </w:p>
        </w:tc>
      </w:tr>
      <w:tr w:rsidR="00B13465" w:rsidRPr="00B13465" w14:paraId="4926230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983B41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ACADA4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719908A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956B1C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25591F" w14:textId="20F77BEF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3A31BB9E">
                <v:shape id="Рисунок 111" o:spid="_x0000_i1057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AD8C6FC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F431E3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EDE480" w14:textId="5EDD7A0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C80A8EE">
                <v:shape id="_x0000_s5136" type="#_x0000_t32" style="position:absolute;left:0;text-align:left;margin-left:4.1pt;margin-top:6.95pt;width:63pt;height:0;z-index: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bUzBh8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63BC7F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6DCA6E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EBFCA6" w14:textId="4EE37F57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350D40C">
                <v:shape id="Рисунок 112" o:spid="_x0000_s5135" type="#_x0000_t75" style="position:absolute;left:0;text-align:left;margin-left:45.3pt;margin-top:2.35pt;width:8.25pt;height:8.25pt;z-index:-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53061BC">
                <v:line id="Прямая соединительная линия 107" o:spid="_x0000_s5134" style="position:absolute;left:0;text-align:left;z-index: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Ez80KT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4485B20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29A053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FBC24F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A5A3B19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A287BF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C73F0F" w14:textId="15E4BAB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0DBA8BA">
                <v:shape id="_x0000_s5133" type="#_x0000_t32" style="position:absolute;left:0;text-align:left;margin-left:5pt;margin-top:5.3pt;width:59.25pt;height:0;z-index: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x+bk1s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BCB1D1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39142D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29510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167B9F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8310D2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BD7E1B" w14:textId="1C59989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8F439C9">
                <v:shape id="_x0000_s5132" type="#_x0000_t32" style="position:absolute;left:0;text-align:left;margin-left:4.7pt;margin-top:5.6pt;width:66.95pt;height:0;z-index: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nVqzwEAAIADAAAOAAAAZHJzL2Uyb0RvYy54bWysU02P0zAQvSPxHyzfadKIXaq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5JmVy/ec+bA0pQ+&#10;7hMWctY0WaLJx5Yi124bcpPi6J79E4ofkTlcj+AGVaJfTp6S5zmj+i0lG9ET0W76gpJigAiKXsc+&#10;2AxJSrBjGcvpNhZ1TEzQ4+Kubu7vOBNXVwXtNc+HmD4rtCxfOh5TAD2MaY3O0ewxzAsLHJ5iylVB&#10;e03IpA432piyAsaxiUpvPtR1yYhotMzeHBfDsFubwA6Qt4i+zab0SJ7XYQH3Tha0UYH8dLkn0OZ8&#10;J3bjLtJkNc667lCetuEqGY25lHlZybxHr+2S/evHWf0E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g1J1a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E9BC06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344446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D273EC" w14:textId="78E3742A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40EDA8E">
                <v:shape id="_x0000_s5131" type="#_x0000_t32" style="position:absolute;left:0;text-align:left;margin-left:11pt;margin-top:5.95pt;width:63pt;height:0;z-index: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gGg2b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0B60E03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D022AC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72F963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7A397B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F87DD65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006DD3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00212B6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5A927463" w14:textId="5FE5003E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EBFE19F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A4546F4" w14:textId="5B130853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56B93D5">
                <v:shape id="Рисунок 182" o:spid="_x0000_i1058" type="#_x0000_t75" alt="17" style="width:471.6pt;height:471.6pt;visibility:visible;mso-wrap-style:square">
                  <v:imagedata r:id="rId28" o:title="17"/>
                </v:shape>
              </w:pict>
            </w:r>
          </w:p>
        </w:tc>
      </w:tr>
      <w:tr w:rsidR="00B13465" w:rsidRPr="00B13465" w14:paraId="259BCB1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3F6895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8942B2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4CBC6BD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9734D1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479576" w14:textId="10EB3076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76FA3C8">
                <v:shape id="Рисунок 118" o:spid="_x0000_i1059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3DAF1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850410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62351D" w14:textId="3E5CADE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82F0195">
                <v:shape id="_x0000_s5130" type="#_x0000_t32" style="position:absolute;left:0;text-align:left;margin-left:4.1pt;margin-top:6.95pt;width:63pt;height:0;z-index: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YcV5VM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D9C82B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1A4696B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DBCED6" w14:textId="1D2B54DF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2973079">
                <v:shape id="Рисунок 119" o:spid="_x0000_s5129" type="#_x0000_t75" style="position:absolute;left:0;text-align:left;margin-left:45.3pt;margin-top:2.35pt;width:8.25pt;height:8.25pt;z-index:-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7ADC767">
                <v:line id="Прямая соединительная линия 114" o:spid="_x0000_s5128" style="position:absolute;left:0;text-align:left;z-index: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MQr27P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09AB60C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AEDBD8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10D8B4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E562C49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871037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8C585B" w14:textId="175108DC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9CC8D2E">
                <v:shape id="_x0000_s5127" type="#_x0000_t32" style="position:absolute;left:0;text-align:left;margin-left:5pt;margin-top:5.3pt;width:59.25pt;height:0;z-index: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hxGzgEAAIA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Ylza5c3nBmYaAp&#10;fdlHzOSsWiaJRhdqitzYrU9Nisk+ugcUvwKzuOnBdipHPx0dJVcpo/gjJRnBEdFu/I6SYoAIsl5T&#10;64cESUqwKY/leB2LmiIT9LhczD8uF5yJi6uA+pLnfIjfFA4sXRoeogfd9XGD1tLs0VeZBQ4PIaaq&#10;oL4kJFKL99qYvALGspFKvykXZc4IaLRM3hQXfLfbGM8OkLYof7lH8rwO87i3MqP1CuTX8z2CNqc7&#10;sRt7liapcdJ1h/K49RfJaMy5zPNKpj16befslx9n/R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POYcRs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26680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707474D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9EFE4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88D514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84646B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B48BEB" w14:textId="1ACE643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7DA76B5A">
                <v:shape id="_x0000_s5126" type="#_x0000_t32" style="position:absolute;left:0;text-align:left;margin-left:4.7pt;margin-top:5.6pt;width:66.95pt;height:0;z-index: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eFKN+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68886B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720466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B14A0A5" w14:textId="444FB286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5D054BE">
                <v:shape id="_x0000_s5125" type="#_x0000_t32" style="position:absolute;left:0;text-align:left;margin-left:11pt;margin-top:5.95pt;width:63pt;height:0;z-index: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0Tz3AEAAJ0DAAAOAAAAZHJzL2Uyb0RvYy54bWysU8GO0zAQvSPxD5bvNMlKsCV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rS7Mr7e84sDDSl&#10;T8eImZxVyyTR6EJNkRu796lJMdkn94jiZ2AWNz3YTuXo57Oj5CplFL+lpEtwRHQYv6KkGCCCrNfU&#10;+iFBkhJsymM538aipsgEPS5LkoaGJ66uAuprnvMhflE4sGQ0PEQPuuvjBq2l2aOvMgucHkNMVUF9&#10;TUikFnfamLwCxrKRSv9Yvi9zRkCjZfKmuOC7w8Z4dgLaot2upC/3SJ7XYQl6C6Gf40yX7C3Gecc8&#10;Hq3MVL0C+fliR9Bmtqk0Yy+6Jalm0Q8oz3t/1ZN2IPdw2de0ZK/vOfvlr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dl0Tz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163A792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C39F0B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5D4F8E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65E380C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F9B8D1A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98F4AF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66E375D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60978378" w14:textId="10CEABD4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7A7FB5B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D80F79B" w14:textId="7F09D25A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327F5B5">
                <v:shape id="Рисунок 184" o:spid="_x0000_i1060" type="#_x0000_t75" alt="18" style="width:471.6pt;height:471.6pt;visibility:visible;mso-wrap-style:square">
                  <v:imagedata r:id="rId29" o:title="18"/>
                </v:shape>
              </w:pict>
            </w:r>
          </w:p>
        </w:tc>
      </w:tr>
      <w:tr w:rsidR="00B13465" w:rsidRPr="00B13465" w14:paraId="7E2A2B1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262AA3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66962B6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2C338DE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9227E8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FC8D3A" w14:textId="5377BF8B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3176483">
                <v:shape id="Рисунок 125" o:spid="_x0000_i1061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AC2AAE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9F2E18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5C3C56" w14:textId="26C5494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DDE5DE8">
                <v:shape id="_x0000_s5124" type="#_x0000_t32" style="position:absolute;left:0;text-align:left;margin-left:4.1pt;margin-top:6.95pt;width:63pt;height:0;z-index: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GrOSy3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83738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40C619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C38EDA" w14:textId="0105F2EF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28CDCF8">
                <v:shape id="Рисунок 126" o:spid="_x0000_s5123" type="#_x0000_t75" style="position:absolute;left:0;text-align:left;margin-left:45.3pt;margin-top:2.35pt;width:8.25pt;height:8.25pt;z-index:-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BB7D567">
                <v:line id="Прямая соединительная линия 121" o:spid="_x0000_s5122" style="position:absolute;left:0;text-align:left;z-index: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Erpg7b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A4C169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DE55D4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080465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09D4ED1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76C318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382CDB" w14:textId="2D5B84C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2ECB152">
                <v:shape id="_x0000_s5121" type="#_x0000_t32" style="position:absolute;left:0;text-align:left;margin-left:5pt;margin-top:5.3pt;width:59.25pt;height:0;z-index: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6SVzwEAAIA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Ylza5cvufMwkBT&#10;+ryPmMlZtUwSjS7UFLmxW5+aFJN9cg8ofgZmcdOD7VSOfj46Sq5SRvFHSjKCI6Ld+A0lxQARZL2m&#10;1g8JkpRgUx7L8ToWNUUm6HG5mH9YLjgTF1cB9SXP+RC/KhxYujQ8RA+66+MGraXZo68yCxweQkxV&#10;QX1JSKQW77UxeQWMZSOVflMuypwR0GiZvCku+G63MZ4dIG1R/nKP5HkZ5nFvZUbrFcgv53sEbU53&#10;Yjf2LE1S46TrDuVx6y+S0ZhzmeeVTHv00s7Zv3+c9S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DBvpJX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D1DB31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4A36F43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B5D10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621D00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2021FF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42A623" w14:textId="2F89FA2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9B35328">
                <v:shape id="_x0000_s5120" type="#_x0000_t32" style="position:absolute;left:0;text-align:left;margin-left:4.7pt;margin-top:5.6pt;width:66.95pt;height:0;z-index: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dNs1K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EC583E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1567B2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90E740" w14:textId="340A2DA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18EC15BA">
                <v:shape id="_x0000_s5119" type="#_x0000_t32" style="position:absolute;left:0;text-align:left;margin-left:11pt;margin-top:5.95pt;width:63pt;height:0;z-index: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JomfG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00455A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DBF435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D870E9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1487048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306E6CE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084C6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A50F801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C1DEC82" w14:textId="18E22D40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B8835E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AD153C9" w14:textId="0258577E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3189D54">
                <v:shape id="Рисунок 186" o:spid="_x0000_i1062" type="#_x0000_t75" alt="19" style="width:471.6pt;height:471.6pt;visibility:visible;mso-wrap-style:square">
                  <v:imagedata r:id="rId30" o:title="19"/>
                </v:shape>
              </w:pict>
            </w:r>
          </w:p>
        </w:tc>
      </w:tr>
      <w:tr w:rsidR="00B13465" w:rsidRPr="00B13465" w14:paraId="593F785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8826A6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8CB7BF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2F84066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391D9E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60B1B0" w14:textId="7709C8EC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EF062C4">
                <v:shape id="Рисунок 132" o:spid="_x0000_i1063" type="#_x0000_t75" alt="Отпайка ВЛЗ 10кВ на ТП №498 (ВЛ-10 кВ №1 Синдякино ПС Синдякино)" style="width:12pt;height:12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58D94C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C8F5A9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62636A" w14:textId="44C6990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858767F">
                <v:shape id="_x0000_s5118" type="#_x0000_t32" style="position:absolute;left:0;text-align:left;margin-left:4.1pt;margin-top:6.95pt;width:63pt;height:0;z-index: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bkncY8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28CBF2F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2843558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926D7B" w14:textId="6E83BAAF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E20770A">
                <v:shape id="Рисунок 133" o:spid="_x0000_s5117" type="#_x0000_t75" style="position:absolute;left:0;text-align:left;margin-left:45.3pt;margin-top:2.35pt;width:8.25pt;height:8.25pt;z-index:-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1E6DEF4">
                <v:line id="Прямая соединительная линия 128" o:spid="_x0000_s5116" style="position:absolute;left:0;text-align:left;z-index: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Fyr2PD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67EC473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2A0EBE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350F8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0A0C48C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F2EF13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87BE5D" w14:textId="54830AA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62DC247">
                <v:shape id="_x0000_s5115" type="#_x0000_t32" style="position:absolute;left:0;text-align:left;margin-left:5pt;margin-top:5.3pt;width:59.25pt;height:0;z-index: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sg/hVs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9EB26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CEE12D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E9772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58C92F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DCA61C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55ECDE" w14:textId="26A6CF0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2EF0531">
                <v:shape id="_x0000_s5114" type="#_x0000_t32" style="position:absolute;left:0;text-align:left;margin-left:4.7pt;margin-top:5.6pt;width:66.95pt;height:0;z-index: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9rtw6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F6CD8E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F094F0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16B251" w14:textId="0A65C673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F31891B">
                <v:shape id="_x0000_s5113" type="#_x0000_t32" style="position:absolute;left:0;text-align:left;margin-left:11pt;margin-top:5.95pt;width:63pt;height:0;z-index:1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CEOx/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9C393C8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32889B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5372B3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0817D46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A484F0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AFCB5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FF5ABDF" w14:textId="5AFA51FF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60488CA4" w14:textId="5028911B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34036AF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30CF5D8" w14:textId="771BF204" w:rsidR="00B13465" w:rsidRPr="00B13465" w:rsidRDefault="008F1D8B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5E0AB63">
                <v:shape id="_x0000_i1064" type="#_x0000_t75" alt="20" style="width:471.6pt;height:471.6pt;visibility:visible;mso-wrap-style:square">
                  <v:imagedata r:id="rId31" o:title="20"/>
                </v:shape>
              </w:pict>
            </w:r>
          </w:p>
        </w:tc>
      </w:tr>
      <w:tr w:rsidR="00B13465" w:rsidRPr="00B13465" w14:paraId="46E164B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7EC1E7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0346F4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FE21B0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B3F9D9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9DE16A" w14:textId="5F2F4503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C9BC707">
                <v:shape id="Рисунок 139" o:spid="_x0000_i1065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DD8B8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C439E0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8D0C30" w14:textId="741ECE0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CDD62AA">
                <v:shape id="_x0000_s5112" type="#_x0000_t32" style="position:absolute;left:0;text-align:left;margin-left:4.1pt;margin-top:6.95pt;width:63pt;height:0;z-index:1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OwpmaD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819439C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16EEBD0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122AAB" w14:textId="1847AD5E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E922950">
                <v:shape id="Рисунок 140" o:spid="_x0000_s5111" type="#_x0000_t75" style="position:absolute;left:0;text-align:left;margin-left:45.3pt;margin-top:2.35pt;width:8.25pt;height:8.25pt;z-index:-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58D5385">
                <v:line id="Прямая соединительная линия 135" o:spid="_x0000_s5110" style="position:absolute;left:0;text-align:left;z-index:1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LRyFlX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8FB9778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C3F07D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D64E45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B8584A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BC58D0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1C584F" w14:textId="1633029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A4AE4A9">
                <v:shape id="_x0000_s5109" type="#_x0000_t32" style="position:absolute;left:0;text-align:left;margin-left:5pt;margin-top:5.3pt;width:59.25pt;height:0;z-index:1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toh2GM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F74B80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2EF5FCA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C062AB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396102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797ACB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E9BE9A" w14:textId="018BF339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2124273">
                <v:shape id="_x0000_s5108" type="#_x0000_t32" style="position:absolute;left:0;text-align:left;margin-left:4.7pt;margin-top:5.6pt;width:66.95pt;height:0;z-index: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8jznpM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41D50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249478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C9C386" w14:textId="167D3C3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314F80F">
                <v:shape id="_x0000_s5107" type="#_x0000_t32" style="position:absolute;left:0;text-align:left;margin-left:11pt;margin-top:5.95pt;width:63pt;height:0;z-index:1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ewQFu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75E936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04925E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14033C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70E8AB2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9C2BE4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3EB93C0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20ABF97" w14:textId="06588305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3B5DD50A" w14:textId="0CA7141C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8B2634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F0B1F08" w14:textId="5AE22158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D9A1345">
                <v:shape id="Рисунок 190" o:spid="_x0000_i1066" type="#_x0000_t75" alt="21" style="width:471.6pt;height:471.6pt;visibility:visible;mso-wrap-style:square">
                  <v:imagedata r:id="rId32" o:title="21"/>
                </v:shape>
              </w:pict>
            </w:r>
          </w:p>
        </w:tc>
      </w:tr>
      <w:tr w:rsidR="00B13465" w:rsidRPr="00B13465" w14:paraId="3700224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98624D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95E95A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B30C768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1E9A4B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A11730" w14:textId="431C9CF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3D9519D">
                <v:shape id="Рисунок 146" o:spid="_x0000_i1067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038A9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F5965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61E297" w14:textId="0AD2AB2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FD49E89">
                <v:shape id="_x0000_s5106" type="#_x0000_t32" style="position:absolute;left:0;text-align:left;margin-left:4.1pt;margin-top:6.95pt;width:63pt;height:0;z-index:1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K44nP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53EA554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4FA15E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9C8A5D" w14:textId="1FC6B98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1777B6C">
                <v:shape id="Рисунок 147" o:spid="_x0000_s5105" type="#_x0000_t75" style="position:absolute;left:0;text-align:left;margin-left:45.3pt;margin-top:2.35pt;width:8.25pt;height:8.25pt;z-index:-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6C7D259">
                <v:line id="Прямая соединительная линия 142" o:spid="_x0000_s5104" style="position:absolute;left:0;text-align:left;z-index:1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FXjmoT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774C018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A8D42F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285B0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38CFEB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0AA6D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4DBF7D" w14:textId="7399B48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F5F3C51">
                <v:shape id="_x0000_s5103" type="#_x0000_t32" style="position:absolute;left:0;text-align:left;margin-left:5pt;margin-top:5.3pt;width:59.25pt;height:0;z-index: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CBJAJvzQEAAIA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B7F12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6B7CEE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2C6B82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255196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0D21EF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88F424" w14:textId="703ABF2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5FCD9C2">
                <v:shape id="_x0000_s5102" type="#_x0000_t32" style="position:absolute;left:0;text-align:left;margin-left:4.7pt;margin-top:5.6pt;width:66.95pt;height:0;z-index:1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xZCT08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50AF7D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1F53F6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FA9DF4" w14:textId="774C470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A1F2145">
                <v:shape id="_x0000_s5101" type="#_x0000_t32" style="position:absolute;left:0;text-align:left;margin-left:11pt;margin-top:5.95pt;width:63pt;height:0;z-index:1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2Qx3AEAAJ0DAAAOAAAAZHJzL2Uyb0RvYy54bWysU8GO0zAQvSPxD5bvNMmiRSV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rS7Mr795xZGGhK&#10;n44RMzmrlkmi0YWaIjd271OTYrJP7hHFz8AsbnqwncrRz2dHyVXKKH5LSZfgiOgwfkVJMUAEWa+p&#10;9UOCJCXYlMdyvo1FTZEJelyWJA0NT1xdBdTXPOdD/KJwYMloeIgedNfHDVpLs0dfZRY4PYaYqoL6&#10;mpBILe60MXkFjGUjlf6xvC9zRkCjZfKmuOC7w8Z4dgLaot2upC/3SJ7XYQl6C6Gf40yX7C3Gecc8&#10;Hq3MVL0C+fliR9Bmtqk0Yy+6Jalm0Q8oz3t/1ZN2IPdw2de0ZK/vOfvlr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in2Qx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48A8AA2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088DD7A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49763A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ED70822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73A8356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5FF3F8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55911A1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B729E95" w14:textId="5797094B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6F08FED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ACD3F7A" w14:textId="5F3303D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8339DA1">
                <v:shape id="Рисунок 192" o:spid="_x0000_i1068" type="#_x0000_t75" alt="22" style="width:471.6pt;height:471.6pt;visibility:visible;mso-wrap-style:square">
                  <v:imagedata r:id="rId33" o:title="22"/>
                </v:shape>
              </w:pict>
            </w:r>
          </w:p>
        </w:tc>
      </w:tr>
      <w:tr w:rsidR="00B13465" w:rsidRPr="00B13465" w14:paraId="2435206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26526E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92B2CF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528CC1D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36D091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688439" w14:textId="5F07A900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1734AC2">
                <v:shape id="Рисунок 153" o:spid="_x0000_i1069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A57B03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DC13AF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9039460" w14:textId="4681C9E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E6C2985">
                <v:shape id="_x0000_s5100" type="#_x0000_t32" style="position:absolute;left:0;text-align:left;margin-left:4.1pt;margin-top:6.95pt;width:63pt;height:0;z-index:1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Jwef7c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95FDD8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7131D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FECEF2" w14:textId="46267BF6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3F41717">
                <v:shape id="Рисунок 154" o:spid="_x0000_s5099" type="#_x0000_t75" style="position:absolute;left:0;text-align:left;margin-left:45.3pt;margin-top:2.35pt;width:8.25pt;height:8.25pt;z-index:-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EC6F251">
                <v:line id="Прямая соединительная линия 149" o:spid="_x0000_s5098" style="position:absolute;left:0;text-align:left;z-index: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GlSUSfYBAACb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55F7E1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AC13B9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662C6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1C20187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E85FE5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16BA8A" w14:textId="38C8605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767161F">
                <v:shape id="_x0000_s5097" type="#_x0000_t32" style="position:absolute;left:0;text-align:left;margin-left:5pt;margin-top:5.3pt;width:59.25pt;height:0;z-index:1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PNPjUX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FF059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785ADCC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7AD2D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3F8517C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36F613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D4E396" w14:textId="0707C90B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73AD4EF">
                <v:shape id="_x0000_s5096" type="#_x0000_t32" style="position:absolute;left:0;text-align:left;margin-left:4.7pt;margin-top:5.6pt;width:66.95pt;height:0;z-index:1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t/sc+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2BBFF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284A20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F1143B" w14:textId="3C438275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92C86FD">
                <v:shape id="_x0000_s5095" type="#_x0000_t32" style="position:absolute;left:0;text-align:left;margin-left:11pt;margin-top:5.95pt;width:63pt;height:0;z-index:1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5A1FD72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547E4E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225DC1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1786A12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295A61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389EB9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C2F1826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70EF978B" w14:textId="0D7856AA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26D9549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2124854" w14:textId="4478DE2E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FAFC080">
                <v:shape id="Рисунок 194" o:spid="_x0000_i1070" type="#_x0000_t75" alt="23" style="width:471.6pt;height:471.6pt;visibility:visible;mso-wrap-style:square">
                  <v:imagedata r:id="rId34" o:title="23"/>
                </v:shape>
              </w:pict>
            </w:r>
          </w:p>
        </w:tc>
      </w:tr>
      <w:tr w:rsidR="00B13465" w:rsidRPr="00B13465" w14:paraId="70FA65C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104D208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8AA484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1208C11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369F6B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A4DA42" w14:textId="32F10911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EEADB70">
                <v:shape id="Рисунок 160" o:spid="_x0000_i1071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A5614D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8F9C79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2A7AF5" w14:textId="40F108B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9B07122">
                <v:shape id="_x0000_s5094" type="#_x0000_t32" style="position:absolute;left:0;text-align:left;margin-left:4.1pt;margin-top:6.95pt;width:63pt;height:0;z-index: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KVn2i7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FBBF6D9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004727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6B915A" w14:textId="0045CAB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86BF294">
                <v:shape id="Рисунок 161" o:spid="_x0000_s5093" type="#_x0000_t75" style="position:absolute;left:0;text-align:left;margin-left:45.3pt;margin-top:2.35pt;width:8.25pt;height:8.25pt;z-index:-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2ABEAC1">
                <v:line id="Прямая соединительная линия 156" o:spid="_x0000_s5092" style="position:absolute;left:0;text-align:left;z-index:1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CdDdID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6B3EFD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51A0E8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A7AF3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CF8EFF3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C3117D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AB1A72" w14:textId="07FC342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458A699">
                <v:shape id="_x0000_s5091" type="#_x0000_t32" style="position:absolute;left:0;text-align:left;margin-left:5pt;margin-top:5.3pt;width:59.25pt;height:0;z-index:1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P/GNZb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6224800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7CB1C24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6D80D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DF43568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90E964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77F6EA" w14:textId="1423654F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1333274">
                <v:shape id="_x0000_s5090" type="#_x0000_t32" style="position:absolute;left:0;text-align:left;margin-left:4.7pt;margin-top:5.6pt;width:66.95pt;height:0;z-index:1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qQqzwEAAIADAAAOAAAAZHJzL2Uyb0RvYy54bWysU01v2zAMvQ/YfxB0X+wYa1cY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iXNrv7YcObA0pQe&#10;dgkLOWuaLNHkY0uRK7cJuUlxcM/+CcXPyByuRnCDKtEvR0/J85xR/ZGSjeiJaDt9RUkxQARFr0Mf&#10;bIYkJdihjOV4HYs6JCbo8e6mbm5vOBMXVwXtJc+HmL4otCxfOh5TAD2MaYXO0ewxzAsL7J9iylVB&#10;e0nIpA7X2piyAsaxiUpvPtV1yYhotMzeHBfDsF2ZwPaQt4i+9br0SJ7XYQF3Tha0UYH8fL4n0OZ0&#10;J3bjztJkNU66blEeN+EiGY25lHleybxHr+2S/fvHWf4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u3KkK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7483B0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0391EB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A8D886" w14:textId="6ABA8CD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9436D08">
                <v:shape id="_x0000_s5089" type="#_x0000_t32" style="position:absolute;left:0;text-align:left;margin-left:11pt;margin-top:5.95pt;width:63pt;height:0;z-index: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9GMy9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B874A4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A5D4B9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829E7A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AA7C41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548B224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19529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99E8536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4AA8B586" w14:textId="0D865B6C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657077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0E6EE77" w14:textId="4A64E3BB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EA1A5DC">
                <v:shape id="Рисунок 196" o:spid="_x0000_i1072" type="#_x0000_t75" alt="24" style="width:471.6pt;height:471.6pt;visibility:visible;mso-wrap-style:square">
                  <v:imagedata r:id="rId35" o:title="24"/>
                </v:shape>
              </w:pict>
            </w:r>
          </w:p>
        </w:tc>
      </w:tr>
      <w:tr w:rsidR="00B13465" w:rsidRPr="00B13465" w14:paraId="02678F3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C6884B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E7781A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9ED44D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BCDB16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B559A1" w14:textId="571A4F1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39784C77">
                <v:shape id="Рисунок 167" o:spid="_x0000_i1073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D3C427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2EB2AC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1CB4A2" w14:textId="31E7816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92A2C05">
                <v:shape id="_x0000_s5088" type="#_x0000_t32" style="position:absolute;left:0;text-align:left;margin-left:4.1pt;margin-top:6.95pt;width:63pt;height:0;z-index:1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oeBNYM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14A855E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BDB2C4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D621DD" w14:textId="194FFBF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9E8F6C7">
                <v:shape id="Рисунок 168" o:spid="_x0000_s5087" type="#_x0000_t75" style="position:absolute;left:0;text-align:left;margin-left:45.3pt;margin-top:2.35pt;width:8.25pt;height:8.25pt;z-index:-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3318E9D">
                <v:line id="Прямая соединительная линия 163" o:spid="_x0000_s5086" style="position:absolute;left:0;text-align:left;z-index:1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NGeCYL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BDDED0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65151D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3DF6CF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322F67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DCE0CB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BD93A1" w14:textId="55F7CEA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FB88CA1">
                <v:shape id="_x0000_s5085" type="#_x0000_t32" style="position:absolute;left:0;text-align:left;margin-left:5pt;margin-top:5.3pt;width:59.25pt;height:0;z-index:1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VNSzwEAAIA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Ylza58v+TMwkBT&#10;+ryPmMlZtUwSjS7UFLmxW5+aFJN9cg8ofgZmcdOD7VSOfj46Sq5SRvFHSjKCI6Ld+A0lxQARZL2m&#10;1g8JkpRgUx7L8ToWNUUm6HG5mH9YLjgTF1cB9SXP+RC/KhxYujQ8RA+66+MGraXZo68yCxweQkxV&#10;QX1JSKQW77UxeQWMZSOVflMuypwR0GiZvCku+G63MZ4dIG1R/nKP5HkZ5nFvZUbrFcgv53sEbU53&#10;Yjf2LE1S46TrDuVx6y+S0ZhzmeeVTHv00s7Zv3+c9S8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OP1U1L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BD537E4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6C0553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CA3E4A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DC4821D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49D8AD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923883" w14:textId="20019449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07E153D">
                <v:shape id="_x0000_s5084" type="#_x0000_t32" style="position:absolute;left:0;text-align:left;margin-left:4.7pt;margin-top:5.6pt;width:66.95pt;height:0;z-index:1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p0HC7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38EB40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A7FADF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E3740D" w14:textId="7C78D202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9938C44">
                <v:shape id="_x0000_s5083" type="#_x0000_t32" style="position:absolute;left:0;text-align:left;margin-left:11pt;margin-top:5.95pt;width:63pt;height:0;z-index:1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hDz3AEAAJ0DAAAOAAAAZHJzL2Uyb0RvYy54bWysU8GO0zAQvSPxD5bvNMmiRSV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rS7Mr395xZGGhK&#10;n44RMzmrlkmi0YWaIjd271OTYrJP7hHFz8AsbnqwncrRz2dHyVXKKH5LSZfgiOgwfkVJMUAEWa+p&#10;9UOCJCXYlMdyvo1FTZEJelyWJA0NT1xdBdTXPOdD/KJwYMloeIgedNfHDVpLs0dfZRY4PYaYqoL6&#10;mpBILe60MXkFjGUjlf6xvC9zRkCjZfKmuOC7w8Z4dgLaot2upC/3SJ7XYQl6C6Gf40yX7C3Gecc8&#10;Hq3MVL0C+fliR9Bmtqk0Yy+6Jalm0Q8oz3t/1ZN2IPdw2de0ZK/vOfvlr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e3hDz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2E807CB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F41D7E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C050E2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8FD3926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9006D7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86431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EF1868E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40D2FB53" w14:textId="3B5B6CE5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5AD5F25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073CDDD" w14:textId="23F16ABF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571D8E85">
                <v:shape id="Рисунок 198" o:spid="_x0000_i1074" type="#_x0000_t75" alt="25" style="width:471.6pt;height:471.6pt;visibility:visible;mso-wrap-style:square">
                  <v:imagedata r:id="rId36" o:title="25"/>
                </v:shape>
              </w:pict>
            </w:r>
          </w:p>
        </w:tc>
      </w:tr>
      <w:tr w:rsidR="00B13465" w:rsidRPr="00B13465" w14:paraId="0C63B93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27C956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8A7A14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8C6408F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861378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E27615" w14:textId="6FD336DA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DEBF2EC">
                <v:shape id="Рисунок 174" o:spid="_x0000_i1075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7D8EF4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150EFB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9D59F1" w14:textId="4E71EB9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2597F35">
                <v:shape id="_x0000_s5082" type="#_x0000_t32" style="position:absolute;left:0;text-align:left;margin-left:4.1pt;margin-top:6.95pt;width:63pt;height:0;z-index:1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L3TK6TPAQAAgA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390491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2B9E41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082834" w14:textId="3192642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D996A5D">
                <v:shape id="Рисунок 175" o:spid="_x0000_s5081" type="#_x0000_t75" style="position:absolute;left:0;text-align:left;margin-left:45.3pt;margin-top:2.35pt;width:8.25pt;height:8.25pt;z-index:-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A1F5DBA">
                <v:line id="Прямая соединительная линия 170" o:spid="_x0000_s5080" style="position:absolute;left:0;text-align:left;z-index:1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jAP+Z/YBAACb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8FB10A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BAD54B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709DB3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B5EB75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323EE5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9883FE" w14:textId="108C175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010D36F">
                <v:shape id="_x0000_s5079" type="#_x0000_t32" style="position:absolute;left:0;text-align:left;margin-left:5pt;margin-top:5.3pt;width:59.25pt;height:0;z-index: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sQczwEAAIA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Ylza58X3FmYaAp&#10;fd5HzOSsWiaJRhdqitzYrU9Nisk+uQcUPwOzuOnBdipHPx8dJVcpo/gjJRnBEdFu/IaSYoAIsl5T&#10;64cESUqwKY/leB2LmiIT9LhczD8sF5yJi6uA+pLnfIhfFQ4sXRoeogfd9XGD1tLs0VeZBQ4PIaaq&#10;oL4kJFKL99qYvALGspFKvykXZc4IaLRM3hQXfLfbGM8OkLYof7lH8rwM87i3MqP1CuSX8z2CNqc7&#10;sRt7liapcdJ1h/K49RfJaMy5zPNKpj16aefs3z/O+h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OdyxBz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D0C7CFE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D0E1D1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7A95A9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DCC2E0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AF370E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7E68FF" w14:textId="665FB20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B6AAC46">
                <v:shape id="_x0000_s5078" type="#_x0000_t32" style="position:absolute;left:0;text-align:left;margin-left:4.7pt;margin-top:5.6pt;width:66.95pt;height:0;z-index:1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lWgzwEAAIADAAAOAAAAZHJzL2Uyb0RvYy54bWysU01v2zAMvQ/YfxB0X+x4aFcY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iXNrv5IAjmwNKWH&#10;XcJCzpomSzT52FLkym1CblIc3LN/QvEzMoerEdygSvTL0VPyPGdUf6RkI3oi2k5fUVIMEEHR69AH&#10;myFJCXYoYzlex6IOiQl6vLupm9sbzsTFVUF7yfMhpi8KLcuXjscUQA9jWqFzNHsM88IC+6eYclXQ&#10;XhIyqcO1NqasgHFsotKbT3VdMiIaLbM3x8UwbFcmsD3kLaJvvS49kud1WMCdkwVtVCA/n+8JtDnd&#10;id24szRZjZOuW5THTbhIRmMuZZ5XMu/Ra7tk//5xl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o8ZVoM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98EEBA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0B3326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3E7AD2" w14:textId="02152AD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422B20B">
                <v:shape id="_x0000_s5077" type="#_x0000_t32" style="position:absolute;left:0;text-align:left;margin-left:11pt;margin-top:5.95pt;width:63pt;height:0;z-index:1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l3uAG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FFAB9B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5A1E84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F5972A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58FDEE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0FE540B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6768B0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C4C5C8E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A05F114" w14:textId="3D6FC3A6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3CFF78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7EB2AA5" w14:textId="05410309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44E91EC">
                <v:shape id="Рисунок 200" o:spid="_x0000_i1076" type="#_x0000_t75" alt="26" style="width:471.6pt;height:471pt;visibility:visible;mso-wrap-style:square">
                  <v:imagedata r:id="rId37" o:title="26"/>
                </v:shape>
              </w:pict>
            </w:r>
          </w:p>
        </w:tc>
      </w:tr>
      <w:tr w:rsidR="00B13465" w:rsidRPr="00B13465" w14:paraId="44D631B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C56B122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FBFE30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83DA3C0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A8366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755B10" w14:textId="3312E7EA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33147680">
                <v:shape id="Рисунок 181" o:spid="_x0000_i1077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332E48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05E1A6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F4E861" w14:textId="1BBA2E1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A57F761">
                <v:shape id="_x0000_s5076" type="#_x0000_t32" style="position:absolute;left:0;text-align:left;margin-left:4.1pt;margin-top:6.95pt;width:63pt;height:0;z-index:1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z7ikj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783A502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043E12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28226F" w14:textId="5151604C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92DE906">
                <v:shape id="Рисунок 182" o:spid="_x0000_s5075" type="#_x0000_t75" style="position:absolute;left:0;text-align:left;margin-left:45.3pt;margin-top:2.35pt;width:8.25pt;height:8.25pt;z-index:-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F44139B">
                <v:line id="Прямая соединительная линия 177" o:spid="_x0000_s5074" style="position:absolute;left:0;text-align:left;z-index:1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HZ0G3T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FBDD290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41F7F0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20DB40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87F06F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9E846A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5A26C9" w14:textId="217D1C7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314D6B2">
                <v:shape id="_x0000_s5073" type="#_x0000_t32" style="position:absolute;left:0;text-align:left;margin-left:5pt;margin-top:5.3pt;width:59.25pt;height:0;z-index:1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BlEoHfzQEAAIA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88ED0AD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CB561A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EB4B4A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3B40876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00CBE4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6FDB6D" w14:textId="52FF78A7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6FDD5CB">
                <v:shape id="_x0000_s5072" type="#_x0000_t32" style="position:absolute;left:0;text-align:left;margin-left:4.7pt;margin-top:5.6pt;width:66.95pt;height:0;z-index:1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hBjzwEAAIADAAAOAAAAZHJzL2Uyb0RvYy54bWysU01v2zAMvQ/YfxB0X+wYa1cY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iXNrm4+cubA0pQe&#10;dgkLOWuaLNHkY0uRK7cJuUlxcM/+CcXPyByuRnCDKtEvR0/J85xR/ZGSjeiJaDt9RUkxQARFr0Mf&#10;bIYkJdihjOV4HYs6JCbo8e6mbm5vOBMXVwXtJc+HmL4otCxfOh5TAD2MaYXO0ewxzAsL7J9iylVB&#10;e0nIpA7X2piyAsaxiUpvPtV1yYhotMzeHBfDsF2ZwPaQt4i+9br0SJ7XYQF3Tha0UYH8fL4n0OZ0&#10;J3bjztJkNU66blEeN+EiGY25lHleybxHr+2S/fvHWf4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IaYQY8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41880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27D1FE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EB7632" w14:textId="48F051F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AE97312">
                <v:shape id="_x0000_s5071" type="#_x0000_t32" style="position:absolute;left:0;text-align:left;margin-left:11pt;margin-top:5.95pt;width:63pt;height:0;z-index:1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NmAhVnb&#10;AQAAnQ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B22009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53DA52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8F69B6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7B448D6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889FA0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5AF6B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211ADF6" w14:textId="4DD7ED16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6CC5949" w14:textId="6FAF5070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60181A8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04A5E80" w14:textId="68769150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2EC90AA">
                <v:shape id="_x0000_i1078" type="#_x0000_t75" alt="27" style="width:471.6pt;height:471.6pt;visibility:visible;mso-wrap-style:square">
                  <v:imagedata r:id="rId38" o:title="27"/>
                </v:shape>
              </w:pict>
            </w:r>
          </w:p>
        </w:tc>
      </w:tr>
      <w:tr w:rsidR="00B13465" w:rsidRPr="00B13465" w14:paraId="3052F70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BFB36C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7390B5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9DC65C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2D4E9B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73C054" w14:textId="3F5F4186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CACE1CC">
                <v:shape id="Рисунок 188" o:spid="_x0000_i1079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DA5F5D6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916573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17BDB8" w14:textId="4F75C47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A2A2FBA">
                <v:shape id="_x0000_s5070" type="#_x0000_t32" style="position:absolute;left:0;text-align:left;margin-left:4.1pt;margin-top:6.95pt;width:63pt;height:0;z-index: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wzEcXc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2D60F51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5CDE93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1D9D92" w14:textId="26C5DA33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DF9E4A7">
                <v:shape id="Рисунок 189" o:spid="_x0000_s5069" type="#_x0000_t75" style="position:absolute;left:0;text-align:left;margin-left:45.3pt;margin-top:2.35pt;width:8.25pt;height:8.25pt;z-index:-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84C4D9C">
                <v:line id="Прямая соединительная линия 184" o:spid="_x0000_s5068" style="position:absolute;left:0;text-align:left;z-index:1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LndW9j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32BEC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87F6B3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7854F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E60894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BCFE6A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420C6F" w14:textId="44AA985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A7EFC88">
                <v:shape id="_x0000_s5067" type="#_x0000_t32" style="position:absolute;left:0;text-align:left;margin-left:5pt;margin-top:5.3pt;width:59.25pt;height:0;z-index:1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T9BzgEAAIA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Ylza6sbjizMNCU&#10;vuwjZnJWLZNEows1RW7s1qcmxWQf3QOKX4FZ3PRgO5Wjn46OkquUUfyRkozgiGg3fkdJMUAEWa+p&#10;9UOCJCXYlMdyvI5FTZEJelwu5h+XC87ExVVAfclzPsRvCgeWLg0P0YPu+rhBa2n26KvMAoeHEFNV&#10;UF8SEqnFe21MXgFj2Uil35SLMmcENFomb4oLvtttjGcHSFuUv9wjeV6HedxbmdF6BfLr+R5Bm9Od&#10;2I09S5PUOOm6Q3nc+otkNOZc5nkl0x69tnP2y4+z/g0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orU/Qc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FE3A8CE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F09D19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D0DD1A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BF0403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86F7D5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B95F6B" w14:textId="0FF31D3D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0560B0F">
                <v:shape id="_x0000_s5066" type="#_x0000_t32" style="position:absolute;left:0;text-align:left;margin-left:4.7pt;margin-top:5.6pt;width:66.95pt;height:0;z-index:1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5gGu/c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8E917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37931F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2836CB" w14:textId="56E7629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8ED6924">
                <v:shape id="_x0000_s5065" type="#_x0000_t32" style="position:absolute;left:0;text-align:left;margin-left:11pt;margin-top:5.95pt;width:63pt;height:0;z-index:1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14xME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9CAC87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B7F3F3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BA9742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ED8EA95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6A27958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AC32B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A4F5D48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24B9CAB6" w14:textId="37AF476A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A87E5D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215D48D" w14:textId="2071B352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70E08BA">
                <v:shape id="Рисунок 204" o:spid="_x0000_i1080" type="#_x0000_t75" alt="28" style="width:471.6pt;height:471.6pt;visibility:visible;mso-wrap-style:square">
                  <v:imagedata r:id="rId39" o:title="28"/>
                </v:shape>
              </w:pict>
            </w:r>
          </w:p>
        </w:tc>
      </w:tr>
      <w:tr w:rsidR="00B13465" w:rsidRPr="00B13465" w14:paraId="24293B4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A882612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13F776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CD4229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72B66A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D4C35A" w14:textId="13919C38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7542EBC">
                <v:shape id="Рисунок 195" o:spid="_x0000_i1081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F56FCC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C6EED5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0D2B9F" w14:textId="3A07ACD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A0A5911">
                <v:shape id="_x0000_s5064" type="#_x0000_t32" style="position:absolute;left:0;text-align:left;margin-left:4.1pt;margin-top:6.95pt;width:63pt;height:0;z-index:1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9J1oKs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F4F334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27C773B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9394BF" w14:textId="74F4056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370C7BBE">
                <v:shape id="Рисунок 196" o:spid="_x0000_s5063" type="#_x0000_t75" style="position:absolute;left:0;text-align:left;margin-left:45.3pt;margin-top:2.35pt;width:8.25pt;height:8.25pt;z-index:-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2F99AF0">
                <v:line id="Прямая соединительная линия 191" o:spid="_x0000_s5062" style="position:absolute;left:0;text-align:left;z-index:1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Py7LVD3AQAAmw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6BE261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062AC0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AEA133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B6AEF1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9845FE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6E799D" w14:textId="0DC4AAF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3FA20AE">
                <v:shape id="_x0000_s5061" type="#_x0000_t32" style="position:absolute;left:0;text-align:left;margin-left:5pt;margin-top:5.3pt;width:59.25pt;height:0;z-index: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IeSzwEAAIA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Ylza6s3nNmYaAp&#10;fd5HzOSsWiaJRhdqitzYrU9Nisk+uQcUPwOzuOnBdipHPx8dJVcpo/gjJRnBEdFu/IaSYoAIsl5T&#10;64cESUqwKY/leB2LmiIT9LhczD8sF5yJi6uA+pLnfIhfFQ4sXRoeogfd9XGD1tLs0VeZBQ4PIaaq&#10;oL4kJFKL99qYvALGspFKvykXZc4IaLRM3hQXfLfbGM8OkLYof7lH8rwM87i3MqP1CuSX8z2CNqc7&#10;sRt7liapcdJ1h/K49RfJaMy5zPNKpj16aefs3z/O+h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K48h5LPAQAAgA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D3C332F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43E06C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60D65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C0CDB17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E9C537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97D3A5" w14:textId="511B4657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2A7F97F">
                <v:shape id="_x0000_s5060" type="#_x0000_t32" style="position:absolute;left:0;text-align:left;margin-left:4.7pt;margin-top:5.6pt;width:66.95pt;height:0;z-index: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6ogWLs8BAACA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9F2D5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A88ECA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3B517A" w14:textId="456CB0F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F2123F1">
                <v:shape id="_x0000_s5059" type="#_x0000_t32" style="position:absolute;left:0;text-align:left;margin-left:11pt;margin-top:5.95pt;width:63pt;height:0;z-index: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h1jAx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4B18D5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1EC4BB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1208A8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86F7D5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6E295A8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27543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3ADB308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3FB96849" w14:textId="2A1FD971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685964C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D941F66" w14:textId="119A3421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38C1F50">
                <v:shape id="Рисунок 206" o:spid="_x0000_i1082" type="#_x0000_t75" alt="29" style="width:471.6pt;height:471.6pt;visibility:visible;mso-wrap-style:square">
                  <v:imagedata r:id="rId40" o:title="29"/>
                </v:shape>
              </w:pict>
            </w:r>
          </w:p>
        </w:tc>
      </w:tr>
      <w:tr w:rsidR="00B13465" w:rsidRPr="00B13465" w14:paraId="6558B3E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DE3C065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3876A3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6FAEDF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17650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0322F0" w14:textId="7A942ED5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3B6A5D90">
                <v:shape id="Рисунок 202" o:spid="_x0000_i1083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60324C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B78E6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019FC4" w14:textId="256398A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FB03163">
                <v:shape id="_x0000_s5058" type="#_x0000_t32" style="position:absolute;left:0;text-align:left;margin-left:4.1pt;margin-top:6.95pt;width:63pt;height:0;z-index:1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05AEE68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1AA45B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378486" w14:textId="21490133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5351A91">
                <v:shape id="Рисунок 203" o:spid="_x0000_s5057" type="#_x0000_t75" style="position:absolute;left:0;text-align:left;margin-left:45.3pt;margin-top:2.35pt;width:8.25pt;height:8.25pt;z-index:-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FC6ACE1">
                <v:line id="Прямая соединительная линия 198" o:spid="_x0000_s5056" style="position:absolute;left:0;text-align:left;z-index:1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6vl2FvYBAACb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E3C931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947658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40C94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C75ABAA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8567D6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0FFFC1" w14:textId="55C20D1C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86CECB8">
                <v:shape id="_x0000_s5055" type="#_x0000_t32" style="position:absolute;left:0;text-align:left;margin-left:5pt;margin-top:5.3pt;width:59.25pt;height:0;z-index:1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MJRzg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q6XnDmwNKWP&#10;+4SFnDXLLNHkY0uRG7cNuUlxdE/+EcWPyBxuRnCDKtHPJ0/JTc6ofkvJRvREtJu+oKQYIIKi17EP&#10;NkOSEuxYxnK6jUUdExP0uFzM3y4XnImrq4L2mudDTJ8VWpYvHY8pgB7GtEHnaPYYmsICh8eYclXQ&#10;XhMyqcMHbUxZAePYRKV/qBd1yYhotMzeHBfDsNuYwA6Qt6h8pUfyvAwLuHeyoI0K5KfLPYE25zux&#10;G3eRJqtx1nWH8rQNV8lozKXMy0rmPXppl+xfP876J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LFzCUc4BAACA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7D3830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1983E8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14EA46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26C58D2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E0EE6D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A319B4" w14:textId="222806DE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9F25EB5">
                <v:shape id="_x0000_s5054" type="#_x0000_t32" style="position:absolute;left:0;text-align:left;margin-left:4.7pt;margin-top:5.6pt;width:66.95pt;height:0;z-index:1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Bo6FPtzgEAAIA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41E00B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2981BD9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B9B471" w14:textId="6CD96CD6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270CF9B">
                <v:shape id="_x0000_s5053" type="#_x0000_t32" style="position:absolute;left:0;text-align:left;margin-left:11pt;margin-top:5.95pt;width:63pt;height:0;z-index:1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qZLuI&#10;3AEAAJ0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B4C4F0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1539DE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FDD826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FE0A16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34537C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9BD8A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F76C9C7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2A0B017F" w14:textId="6D3BF197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ACFDBA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179DAE9" w14:textId="5DAFB9FC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8AADB66">
                <v:shape id="Рисунок 208" o:spid="_x0000_i1084" type="#_x0000_t75" alt="30" style="width:471.6pt;height:471.6pt;visibility:visible;mso-wrap-style:square">
                  <v:imagedata r:id="rId41" o:title="30"/>
                </v:shape>
              </w:pict>
            </w:r>
          </w:p>
        </w:tc>
      </w:tr>
      <w:tr w:rsidR="00B13465" w:rsidRPr="00B13465" w14:paraId="7B9503A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32ACA05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D5F6E2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EBABFDE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95296B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11CB73" w14:textId="3FB713BF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1D6FD0F">
                <v:shape id="Рисунок 209" o:spid="_x0000_i1085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B6C93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A63959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6D438C" w14:textId="512CF29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2DCF196">
                <v:shape id="_x0000_s5052" type="#_x0000_t32" style="position:absolute;left:0;text-align:left;margin-left:4.1pt;margin-top:6.95pt;width:63pt;height:0;z-index: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cnq6p84BAACA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AC533D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A3DB40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6F1980" w14:textId="0F493CD8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5823573">
                <v:shape id="Рисунок 210" o:spid="_x0000_s5051" type="#_x0000_t75" style="position:absolute;left:0;text-align:left;margin-left:45.3pt;margin-top:2.35pt;width:8.25pt;height:8.25pt;z-index:-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F37CC0E">
                <v:line id="Прямая соединительная линия 205" o:spid="_x0000_s5050" style="position:absolute;left:0;text-align:left;z-index: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xSwf0PYBAACb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632143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EC8809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315A8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C6A8DA2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B4FB11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F98A01" w14:textId="39D4D3A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C7EDC43">
                <v:shape id="_x0000_s5049" type="#_x0000_t32" style="position:absolute;left:0;text-align:left;margin-left:5pt;margin-top:5.3pt;width:59.25pt;height:0;z-index:1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Ao21UfzQEAAIA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3012D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316B09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49001D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A964D0D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A2FDEA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811B33" w14:textId="0506707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4FEFB96">
                <v:shape id="_x0000_s5048" type="#_x0000_t32" style="position:absolute;left:0;text-align:left;margin-left:4.7pt;margin-top:5.6pt;width:66.95pt;height:0;z-index:1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BFD298D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EAF280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7CF9F1" w14:textId="229DF35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A978A34">
                <v:shape id="_x0000_s5047" type="#_x0000_t32" style="position:absolute;left:0;text-align:left;margin-left:11pt;margin-top:5.95pt;width:63pt;height:0;z-index:1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MUMHKH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A8D6D8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0A0AFC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F832C9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652A6E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1EFA2B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D8A92E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FA6CED4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1EB49CCA" w14:textId="35FCCB42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5DD6AC8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1410158" w14:textId="399C5701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A38A19A">
                <v:shape id="Рисунок 210" o:spid="_x0000_i1086" type="#_x0000_t75" alt="31" style="width:471.6pt;height:471.6pt;visibility:visible;mso-wrap-style:square">
                  <v:imagedata r:id="rId42" o:title="31"/>
                </v:shape>
              </w:pict>
            </w:r>
          </w:p>
        </w:tc>
      </w:tr>
      <w:tr w:rsidR="00B13465" w:rsidRPr="00B13465" w14:paraId="1996049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A563E0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71F1D4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B3B906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0924A7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B200AE" w14:textId="4E9D9B78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1A76A16">
                <v:shape id="_x0000_i1087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D10AA6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52B007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3F67A2" w14:textId="0021868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417CD08">
                <v:shape id="_x0000_s5046" type="#_x0000_t32" style="position:absolute;left:0;text-align:left;margin-left:4.1pt;margin-top:6.95pt;width:63pt;height:0;z-index:1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JU7Ma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67798BB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913F36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DBDE0D2" w14:textId="2A1D3B0F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C5954F7">
                <v:shape id="Рисунок 217" o:spid="_x0000_s5045" type="#_x0000_t75" style="position:absolute;left:0;text-align:left;margin-left:45.3pt;margin-top:2.35pt;width:8.25pt;height:8.25pt;z-index:-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CE0D235">
                <v:line id="Прямая соединительная линия 212" o:spid="_x0000_s5044" style="position:absolute;left:0;text-align:left;z-index:1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IYHBSX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866C158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C01CA8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6DBD9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60F176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A45F87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C4278F" w14:textId="037B895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DF823A1">
                <v:shape id="_x0000_s5043" type="#_x0000_t32" style="position:absolute;left:0;text-align:left;margin-left:5pt;margin-top:5.3pt;width:59.25pt;height:0;z-index:1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j+TpO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F2E9CE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4414693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5925E7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0FC56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0AA4CE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144ACD" w14:textId="20487FAB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822F61C">
                <v:shape id="_x0000_s5042" type="#_x0000_t32" style="position:absolute;left:0;text-align:left;margin-left:4.7pt;margin-top:5.6pt;width:66.95pt;height:0;z-index:1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y1B4h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8677A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E2B5B1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558CC5" w14:textId="1967B51D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B1D2D83">
                <v:shape id="_x0000_s5041" type="#_x0000_t32" style="position:absolute;left:0;text-align:left;margin-left:11pt;margin-top:5.95pt;width:63pt;height:0;z-index: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5Unn+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D061A4B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053620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9E3A943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DE15491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41463E6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7627B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6C64E65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658540D0" w14:textId="7DA59062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DC76F3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D493D74" w14:textId="2811776D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B2A7D2F">
                <v:shape id="Рисунок 212" o:spid="_x0000_i1088" type="#_x0000_t75" alt="32" style="width:471.6pt;height:471.6pt;visibility:visible;mso-wrap-style:square">
                  <v:imagedata r:id="rId43" o:title="32"/>
                </v:shape>
              </w:pict>
            </w:r>
          </w:p>
        </w:tc>
      </w:tr>
      <w:tr w:rsidR="00B13465" w:rsidRPr="00B13465" w14:paraId="6EE3CFF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7039123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AB1FE3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4AE3848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2A4C5A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73736E" w14:textId="1A1FD978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CF2CFEF">
                <v:shape id="Рисунок 223" o:spid="_x0000_i1089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2013D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FE038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3FDFF4" w14:textId="189A9E8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603BDF1">
                <v:shape id="_x0000_s5040" type="#_x0000_t32" style="position:absolute;left:0;text-align:left;margin-left:4.1pt;margin-top:6.95pt;width:63pt;height:0;z-index:1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Kcd0u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7F5B59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94075B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EA37E9" w14:textId="7E6F0BB3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74A0A04">
                <v:shape id="Рисунок 224" o:spid="_x0000_s5039" type="#_x0000_t75" style="position:absolute;left:0;text-align:left;margin-left:45.3pt;margin-top:2.35pt;width:8.25pt;height:8.25pt;z-index:-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D17DC8D">
                <v:line id="Прямая соединительная линия 219" o:spid="_x0000_s5038" style="position:absolute;left:0;text-align:left;z-index:1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MmwC+j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F6FA60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07C7D7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EFCE6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2CE541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3607CB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E66E9D" w14:textId="47323CF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6585E9B">
                <v:shape id="_x0000_s5037" type="#_x0000_t32" style="position:absolute;left:0;text-align:left;margin-left:5pt;margin-top:5.3pt;width:59.25pt;height:0;z-index:1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/Y9mEs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D2E46D6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9AC327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9D9E2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C8E2A8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312B79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195E4B" w14:textId="648E88A1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464A804">
                <v:shape id="_x0000_s5036" type="#_x0000_t32" style="position:absolute;left:0;text-align:left;margin-left:4.7pt;margin-top:5.6pt;width:66.95pt;height:0;z-index: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/euzwEAAH8DAAAOAAAAZHJzL2Uyb0RvYy54bWysU02P0zAQvSPxHyzfadJIu5S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HxY0KgeWhvRx&#10;n7Bws6bJCk0+thS4dtuQexRH9+yfUPyIzOF6BDeoEv1y8pQ8zxnVbynZiJ54dtMXlBQDRFDkOvbB&#10;ZkgSgh3LVE63qahjYoIeF3d1c3/Hmbi6KmiveT7E9FmhZfnS8ZgC6GFMa3SORo9hXljg8BRTrgra&#10;a0ImdbjRxpQNMI5NVHrzvq5LRkSjZfbmuBiG3doEdoC8RPRtNqVH8rwOC7h3sqCNCuSnyz2BNuc7&#10;sRt3kSarcdZ1h/K0DVfJaMqlzMtG5jV6bZfsX//N6i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uTv3r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E433345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C3EE95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1A917A" w14:textId="0970368D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68EA8EAB">
                <v:shape id="_x0000_s5035" type="#_x0000_t32" style="position:absolute;left:0;text-align:left;margin-left:11pt;margin-top:5.95pt;width:63pt;height:0;z-index:1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PJH3AEAAJwDAAAOAAAAZHJzL2Uyb0RvYy54bWysU8GO0zAQvSPxD5bvNMlKQDd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o2/H75kTMLAw3p&#10;0zFi5mbVMik0ulBT4MbufepRTPbJPaL4GZjFTQ+2Uzn6+ewouUoZxW8p6RIc8RzGrygpBoggyzW1&#10;fkiQJASb8lTOt6moKTJBj8uSlKHZiaurgPqa53yIXxQOLBkND9GD7vq4QWtp9OirzAKnxxBTVVBf&#10;ExKpxZ02Jm+AsWyk0u/L9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y4PJ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64B927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489AF4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11705F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B4C011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95B0EF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D3741A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F3F094A" w14:textId="77777777" w:rsidR="008F1D8B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8F1D8B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8F1D8B">
              <w:rPr>
                <w:sz w:val="24"/>
              </w:rPr>
              <w:t>кВ</w:t>
            </w:r>
            <w:proofErr w:type="spellEnd"/>
            <w:r w:rsidR="008F1D8B">
              <w:rPr>
                <w:sz w:val="24"/>
              </w:rPr>
              <w:t xml:space="preserve"> «Суджа-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8F1D8B">
              <w:rPr>
                <w:sz w:val="24"/>
              </w:rPr>
              <w:t>Суджанского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8F1D8B">
              <w:rPr>
                <w:sz w:val="24"/>
              </w:rPr>
              <w:t>Большесолдатское</w:t>
            </w:r>
            <w:proofErr w:type="spellEnd"/>
            <w:r w:rsidR="008F1D8B">
              <w:rPr>
                <w:sz w:val="24"/>
              </w:rPr>
              <w:t xml:space="preserve">» </w:t>
            </w:r>
            <w:proofErr w:type="spellStart"/>
            <w:r w:rsidR="008F1D8B">
              <w:rPr>
                <w:sz w:val="24"/>
              </w:rPr>
              <w:t>Большесолдатского</w:t>
            </w:r>
            <w:proofErr w:type="spellEnd"/>
            <w:r w:rsidR="008F1D8B">
              <w:rPr>
                <w:sz w:val="24"/>
              </w:rPr>
              <w:t xml:space="preserve"> района Курской области</w:t>
            </w:r>
          </w:p>
          <w:p w14:paraId="7809C1C1" w14:textId="33655387" w:rsidR="00B13465" w:rsidRPr="00B13465" w:rsidRDefault="00B13465" w:rsidP="008F1D8B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B45700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58D08D" w14:textId="745A2E85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6458709">
                <v:shape id="Рисунок 214" o:spid="_x0000_i1090" type="#_x0000_t75" alt="33" style="width:471.6pt;height:471.6pt;visibility:visible;mso-wrap-style:square">
                  <v:imagedata r:id="rId44" o:title="33"/>
                </v:shape>
              </w:pict>
            </w:r>
          </w:p>
        </w:tc>
      </w:tr>
      <w:tr w:rsidR="00B13465" w:rsidRPr="00B13465" w14:paraId="66BE39E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1E7052D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03E928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AC059B7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B73AC7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891997" w14:textId="22E273C7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5F42955">
                <v:shape id="_x0000_i1091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A7A50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941014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ACAC78" w14:textId="338B0B2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1E544BE">
                <v:shape id="_x0000_s5034" type="#_x0000_t32" style="position:absolute;left:0;text-align:left;margin-left:4.1pt;margin-top:6.95pt;width:63pt;height:0;z-index:1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q6cxe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E6163D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4C6B84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DA1101" w14:textId="06243957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A96616C">
                <v:shape id="Рисунок 231" o:spid="_x0000_s5033" type="#_x0000_t75" style="position:absolute;left:0;text-align:left;margin-left:45.3pt;margin-top:2.35pt;width:8.25pt;height:8.25pt;z-index:-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8139CE3">
                <v:line id="Прямая соединительная линия 226" o:spid="_x0000_s5032" style="position:absolute;left:0;text-align:left;z-index:1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C7Zjlr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CB068A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AB4E79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98FF20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6801510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B9639B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268C50" w14:textId="67D8CFF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5123DC7">
                <v:shape id="_x0000_s5031" type="#_x0000_t32" style="position:absolute;left:0;text-align:left;margin-left:5pt;margin-top:5.3pt;width:59.25pt;height:0;z-index: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PEG3sHPAQAAfw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6E1B2D4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F5176F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31255A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172E1E8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B65C6A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4ED5D3" w14:textId="1FA15BF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6254A54">
                <v:shape id="_x0000_s5030" type="#_x0000_t32" style="position:absolute;left:0;text-align:left;margin-left:4.7pt;margin-top:5.6pt;width:66.95pt;height:0;z-index:1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k99zwEAAH8DAAAOAAAAZHJzL2Uyb0RvYy54bWysU02P0zAQvSPxHyzfadJIu5S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HxYNZw4sDenj&#10;PmHhZk2TFZp8bClw7bYh9yiO7tk/ofgRmcP1CG5QJfrl5Cl5njOq31KyET3x7KYvKCkGiKDIdeyD&#10;zZAkBDuWqZxuU1HHxAQ9Lu7q5v6OM3F1VdBe83yI6bNCy/Kl4zEF0MOY1ugcjR7DvLDA4SmmXBW0&#10;14RM6nCjjSkbYBybqPTmfV2XjIhGy+zNcTEMu7UJ7AB5iejbbEqP5HkdFnDvZEEbFchPl3sCbc53&#10;YjfuIk1W46zrDuVpG66S0ZRLmZeNzGv02i7Zv/6b1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tbJPf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26DDA8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2A1057B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822146" w14:textId="3D9EAFC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9EABE97">
                <v:shape id="_x0000_s5029" type="#_x0000_t32" style="position:absolute;left:0;text-align:left;margin-left:11pt;margin-top:5.95pt;width:63pt;height:0;z-index:1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CbV0XL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D434DE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0027F5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ADC27B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AEC5BAA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E29CC9D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856DD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326C88C" w14:textId="77777777" w:rsidR="0041721F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41721F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41721F">
              <w:rPr>
                <w:sz w:val="24"/>
              </w:rPr>
              <w:t>кВ</w:t>
            </w:r>
            <w:proofErr w:type="spellEnd"/>
            <w:r w:rsidR="0041721F">
              <w:rPr>
                <w:sz w:val="24"/>
              </w:rPr>
              <w:t xml:space="preserve"> «Суджа-</w:t>
            </w:r>
            <w:proofErr w:type="spellStart"/>
            <w:r w:rsidR="0041721F">
              <w:rPr>
                <w:sz w:val="24"/>
              </w:rPr>
              <w:t>Большесолдатское</w:t>
            </w:r>
            <w:proofErr w:type="spellEnd"/>
            <w:r w:rsidR="0041721F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41721F">
              <w:rPr>
                <w:sz w:val="24"/>
              </w:rPr>
              <w:t>Суджанского</w:t>
            </w:r>
            <w:proofErr w:type="spellEnd"/>
            <w:r w:rsidR="0041721F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41721F">
              <w:rPr>
                <w:sz w:val="24"/>
              </w:rPr>
              <w:t>Большесолдатское</w:t>
            </w:r>
            <w:proofErr w:type="spellEnd"/>
            <w:r w:rsidR="0041721F">
              <w:rPr>
                <w:sz w:val="24"/>
              </w:rPr>
              <w:t xml:space="preserve">» </w:t>
            </w:r>
            <w:proofErr w:type="spellStart"/>
            <w:r w:rsidR="0041721F">
              <w:rPr>
                <w:sz w:val="24"/>
              </w:rPr>
              <w:t>Большесолдатского</w:t>
            </w:r>
            <w:proofErr w:type="spellEnd"/>
            <w:r w:rsidR="0041721F">
              <w:rPr>
                <w:sz w:val="24"/>
              </w:rPr>
              <w:t xml:space="preserve"> района Курской области</w:t>
            </w:r>
          </w:p>
          <w:p w14:paraId="29C38DF6" w14:textId="5B9AD803" w:rsidR="00B13465" w:rsidRPr="00B13465" w:rsidRDefault="00B13465" w:rsidP="0041721F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EFDCD6C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49B905B" w14:textId="5835453F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8D18056">
                <v:shape id="Рисунок 216" o:spid="_x0000_i1092" type="#_x0000_t75" alt="34" style="width:471.6pt;height:471.6pt;visibility:visible;mso-wrap-style:square">
                  <v:imagedata r:id="rId45" o:title="34"/>
                </v:shape>
              </w:pict>
            </w:r>
          </w:p>
        </w:tc>
      </w:tr>
      <w:tr w:rsidR="00B13465" w:rsidRPr="00B13465" w14:paraId="1CE720B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BE8451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91F040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9DE1D82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D6AB0B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EB6249" w14:textId="5512B80A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27EC9DC">
                <v:shape id="Рисунок 237" o:spid="_x0000_i1093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262BC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137D5F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0AF9A9" w14:textId="6E42A3F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D569944">
                <v:shape id="_x0000_s5028" type="#_x0000_t32" style="position:absolute;left:0;text-align:left;margin-left:4.1pt;margin-top:6.95pt;width:63pt;height:0;z-index:1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ryCmN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188876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74F6CE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17FB18" w14:textId="5DF3BDA6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38DEFF45">
                <v:shape id="Рисунок 238" o:spid="_x0000_s5027" type="#_x0000_t75" style="position:absolute;left:0;text-align:left;margin-left:45.3pt;margin-top:2.35pt;width:8.25pt;height:8.25pt;z-index:-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10C088B">
                <v:line id="Прямая соединительная линия 233" o:spid="_x0000_s5026" style="position:absolute;left:0;text-align:left;z-index:1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CMUNDH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108BD35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0972C9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119ACF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76CB636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998CFC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96FADE" w14:textId="3551454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C26532B">
                <v:shape id="_x0000_s5025" type="#_x0000_t32" style="position:absolute;left:0;text-align:left;margin-left:5pt;margin-top:5.3pt;width:59.25pt;height:0;z-index:1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ey4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2+WS84sDDSk&#10;L/uImZtVy6TQ6EJNgRu79alHMdlH94DiV2AWNz3YTuXop6Oj5CplFH+kJCM44tmN31FSDBBBlmtq&#10;/ZAgSQg25akcr1NRU2SCHpeL+cflgjNxcRVQX/KcD/GbwoGlS8ND9KC7Pm7QWho9+iqzwOEhxFQV&#10;1JeERGrxXhuTN8BYNlLpN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+g3su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522F834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17396C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6742C2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78DAED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4D30DB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6B5018" w14:textId="4EDAD4F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5CF5ACB">
                <v:shape id="_x0000_s5024" type="#_x0000_t32" style="position:absolute;left:0;text-align:left;margin-left:4.7pt;margin-top:5.6pt;width:66.95pt;height:0;z-index:1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vrl9B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1EC645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B65CEC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C2F049" w14:textId="44A0AE76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40F28E5">
                <v:shape id="_x0000_s5023" type="#_x0000_t32" style="position:absolute;left:0;text-align:left;margin-left:11pt;margin-top:5.95pt;width:63pt;height:0;z-index:1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bWJga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4891E8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BBA941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FD104F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0B9195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F0F9B28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0D86EF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C4BF735" w14:textId="77777777" w:rsidR="009C7576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9C7576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9C7576">
              <w:rPr>
                <w:sz w:val="24"/>
              </w:rPr>
              <w:t>кВ</w:t>
            </w:r>
            <w:proofErr w:type="spellEnd"/>
            <w:r w:rsidR="009C7576">
              <w:rPr>
                <w:sz w:val="24"/>
              </w:rPr>
              <w:t xml:space="preserve"> «Суджа-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9C7576">
              <w:rPr>
                <w:sz w:val="24"/>
              </w:rPr>
              <w:t>Суджанского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</w:t>
            </w:r>
            <w:proofErr w:type="spellStart"/>
            <w:r w:rsidR="009C7576">
              <w:rPr>
                <w:sz w:val="24"/>
              </w:rPr>
              <w:t>Большесолдатского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</w:t>
            </w:r>
          </w:p>
          <w:p w14:paraId="101775D1" w14:textId="061A9077" w:rsidR="00B13465" w:rsidRPr="00B13465" w:rsidRDefault="00B13465" w:rsidP="009C7576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EBB2AE8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4C04245" w14:textId="0F0EF114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E47442A">
                <v:shape id="Рисунок 218" o:spid="_x0000_i1094" type="#_x0000_t75" alt="35" style="width:471.6pt;height:471.6pt;visibility:visible;mso-wrap-style:square">
                  <v:imagedata r:id="rId46" o:title="35"/>
                </v:shape>
              </w:pict>
            </w:r>
          </w:p>
        </w:tc>
      </w:tr>
      <w:tr w:rsidR="00B13465" w:rsidRPr="00B13465" w14:paraId="308E850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D69D7F5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665AE1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6925221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D884A7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D50DC9" w14:textId="3A189E13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5E26A65">
                <v:shape id="_x0000_i1095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97EB8E6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2E21BF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9C8055" w14:textId="6925B38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461DB44">
                <v:shape id="_x0000_s5022" type="#_x0000_t32" style="position:absolute;left:0;text-align:left;margin-left:4.1pt;margin-top:6.95pt;width:63pt;height:0;z-index: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KQrlE7PAQAAfw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F407F4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24270F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58BEF4" w14:textId="73F170ED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9DE65BA">
                <v:shape id="Рисунок 245" o:spid="_x0000_s5021" type="#_x0000_t75" style="position:absolute;left:0;text-align:left;margin-left:45.3pt;margin-top:2.35pt;width:8.25pt;height:8.25pt;z-index:-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121F0B1">
                <v:line id="Прямая соединительная линия 240" o:spid="_x0000_s5020" style="position:absolute;left:0;text-align:left;z-index:1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EApsW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2A29532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6EFDAE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F55AE0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4AC095C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E7A58D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AAE7B08" w14:textId="6BC324B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73C9F96">
                <v:shape id="_x0000_s5019" type="#_x0000_t32" style="position:absolute;left:0;text-align:left;margin-left:5pt;margin-top:5.3pt;width:59.25pt;height:0;z-index:1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nv2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2+WFWcWBhrS&#10;l33EzM2qZVJodKGmwI3d+tSjmOyje0DxKzCLmx5sp3L009FRcpUyij9SkhEc8ezG7ygpBoggyzW1&#10;fkiQJASb8lSO16moKTJBj8vF/ONywZm4uAqoL3nOh/hN4cDSpeEhetBdHzdoLY0efZVZ4PAQYqoK&#10;6ktCIrV4r43JG2AsG6n0m3JR5oyARsvkTXHBd7uN8ewAaYnyl3skz+swj3srM1qvQH493yNoc7oT&#10;u7FnaZIaJ113KI9bf5GMppzLPG9kWqPXds5++W/Wv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/op79s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2B2BFF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0588B4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AE22B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76A9B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C7758C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E4AB97" w14:textId="45C5BDE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1E76977">
                <v:shape id="_x0000_s5018" type="#_x0000_t32" style="position:absolute;left:0;text-align:left;margin-left:4.7pt;margin-top:5.6pt;width:66.95pt;height:0;z-index:1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uj7qS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97968D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5CC118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954439" w14:textId="291EC95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AF2A131">
                <v:shape id="_x0000_s5017" type="#_x0000_t32" style="position:absolute;left:0;text-align:left;margin-left:11pt;margin-top:5.95pt;width:63pt;height:0;z-index: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gWGjv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E672390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0C8FCB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994242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33B583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ADB1BE7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B4E9D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4DF8602" w14:textId="77777777" w:rsidR="009C7576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9C7576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9C7576">
              <w:rPr>
                <w:sz w:val="24"/>
              </w:rPr>
              <w:t>кВ</w:t>
            </w:r>
            <w:proofErr w:type="spellEnd"/>
            <w:r w:rsidR="009C7576">
              <w:rPr>
                <w:sz w:val="24"/>
              </w:rPr>
              <w:t xml:space="preserve"> «Суджа-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9C7576">
              <w:rPr>
                <w:sz w:val="24"/>
              </w:rPr>
              <w:t>Суджанского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</w:t>
            </w:r>
            <w:proofErr w:type="spellStart"/>
            <w:r w:rsidR="009C7576">
              <w:rPr>
                <w:sz w:val="24"/>
              </w:rPr>
              <w:t>Большесолдатского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</w:t>
            </w:r>
          </w:p>
          <w:p w14:paraId="7742DB11" w14:textId="62977767" w:rsidR="00B13465" w:rsidRPr="00B13465" w:rsidRDefault="00B13465" w:rsidP="009C7576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5654E0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2CA4928" w14:textId="50C0898E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6C72417">
                <v:shape id="Рисунок 220" o:spid="_x0000_i1096" type="#_x0000_t75" alt="36" style="width:471.6pt;height:471.6pt;visibility:visible;mso-wrap-style:square">
                  <v:imagedata r:id="rId47" o:title="36"/>
                </v:shape>
              </w:pict>
            </w:r>
          </w:p>
        </w:tc>
      </w:tr>
      <w:tr w:rsidR="00B13465" w:rsidRPr="00B13465" w14:paraId="5ED833E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A6E91B2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53A4B9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74B0CE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E03ADF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739623" w14:textId="18BD767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FE3FF13">
                <v:shape id="Рисунок 251" o:spid="_x0000_i1097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55376DB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E67E76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35A0B2" w14:textId="43FB276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A86E490">
                <v:shape id="_x0000_s5016" type="#_x0000_t32" style="position:absolute;left:0;text-align:left;margin-left:4.1pt;margin-top:6.95pt;width:63pt;height:0;z-index:1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1kAbZ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A62767A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BC0E17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26613F" w14:textId="0E69A035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2EBE2D3">
                <v:shape id="Рисунок 252" o:spid="_x0000_s5015" type="#_x0000_t75" style="position:absolute;left:0;text-align:left;margin-left:45.3pt;margin-top:2.35pt;width:8.25pt;height:8.25pt;z-index:-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56EF47A">
                <v:line id="Прямая соединительная линия 247" o:spid="_x0000_s5014" style="position:absolute;left:0;text-align:left;z-index:1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Op9iUr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6D7226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CA9A94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974F6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4CDF7D7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E64AA1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CFFAA5" w14:textId="23B1FFF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BC0EF88">
                <v:shape id="_x0000_s5013" type="#_x0000_t32" style="position:absolute;left:0;text-align:left;margin-left:5pt;margin-top:5.3pt;width:59.25pt;height:0;z-index:1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fOo+N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CF7913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10B888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DD11AF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FC59B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B1841A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821104" w14:textId="5137BBA6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0B8EBB9">
                <v:shape id="_x0000_s5012" type="#_x0000_t32" style="position:absolute;left:0;text-align:left;margin-left:4.7pt;margin-top:5.6pt;width:66.95pt;height:0;z-index: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OF6vi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2D39C19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B681E8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9BD8FE" w14:textId="00E788D5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57700E75">
                <v:shape id="_x0000_s5011" type="#_x0000_t32" style="position:absolute;left:0;text-align:left;margin-left:11pt;margin-top:5.95pt;width:63pt;height:0;z-index:1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cBg2w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1E077F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0467A69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76ECA4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05283A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941A156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8903A5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EF770C3" w14:textId="2E730D33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9C7576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9C7576">
              <w:rPr>
                <w:sz w:val="24"/>
              </w:rPr>
              <w:t>кВ</w:t>
            </w:r>
            <w:proofErr w:type="spellEnd"/>
            <w:r w:rsidR="009C7576">
              <w:rPr>
                <w:sz w:val="24"/>
              </w:rPr>
              <w:t xml:space="preserve"> «Суджа-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9C7576">
              <w:rPr>
                <w:sz w:val="24"/>
              </w:rPr>
              <w:t>Суджанского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9C7576">
              <w:rPr>
                <w:sz w:val="24"/>
              </w:rPr>
              <w:t>Большесолдатское</w:t>
            </w:r>
            <w:proofErr w:type="spellEnd"/>
            <w:r w:rsidR="009C7576">
              <w:rPr>
                <w:sz w:val="24"/>
              </w:rPr>
              <w:t xml:space="preserve">» </w:t>
            </w:r>
            <w:proofErr w:type="spellStart"/>
            <w:r w:rsidR="009C7576">
              <w:rPr>
                <w:sz w:val="24"/>
              </w:rPr>
              <w:t>Большесолдатского</w:t>
            </w:r>
            <w:proofErr w:type="spellEnd"/>
            <w:r w:rsidR="009C7576">
              <w:rPr>
                <w:sz w:val="24"/>
              </w:rPr>
              <w:t xml:space="preserve"> района Курской области</w:t>
            </w:r>
          </w:p>
          <w:p w14:paraId="2DE304F3" w14:textId="0ECE1EA5" w:rsidR="00B13465" w:rsidRPr="00B13465" w:rsidRDefault="00B13465" w:rsidP="009C7576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02083D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5D74FE2" w14:textId="449023C6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92B134C">
                <v:shape id="Рисунок 222" o:spid="_x0000_i1098" type="#_x0000_t75" alt="37" style="width:471.6pt;height:471.6pt;visibility:visible;mso-wrap-style:square">
                  <v:imagedata r:id="rId48" o:title="37"/>
                </v:shape>
              </w:pict>
            </w:r>
          </w:p>
        </w:tc>
      </w:tr>
      <w:tr w:rsidR="00B13465" w:rsidRPr="00B13465" w14:paraId="705CC4C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6DC64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D09E2F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1F69DA0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76D94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54B70E" w14:textId="4EC3A92A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71C966C">
                <v:shape id="_x0000_i1099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FFF7D0F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C2158B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EC62DE" w14:textId="3D271A5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1E51A1A">
                <v:shape id="_x0000_s5010" type="#_x0000_t32" style="position:absolute;left:0;text-align:left;margin-left:4.1pt;margin-top:6.95pt;width:63pt;height:0;z-index:1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2smjt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499D23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2AEC75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559085" w14:textId="0C48EC2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37B3EAF1">
                <v:shape id="Рисунок 259" o:spid="_x0000_s5009" type="#_x0000_t75" style="position:absolute;left:0;text-align:left;margin-left:45.3pt;margin-top:2.35pt;width:8.25pt;height:8.25pt;z-index:-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DAF61C1">
                <v:line id="Прямая соединительная линия 254" o:spid="_x0000_s5008" style="position:absolute;left:0;text-align:left;z-index:1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B95F398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FFB934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2131A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27A116F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4D2DE3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4E27B2" w14:textId="2E246EE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1D18693">
                <v:shape id="_x0000_s5007" type="#_x0000_t32" style="position:absolute;left:0;text-align:left;margin-left:5pt;margin-top:5.3pt;width:59.25pt;height:0;z-index:1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u02Aq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E5598C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BFF803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A3A83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97A183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E500D4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E7C661" w14:textId="3AE69C2D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4F3E00A">
                <v:shape id="_x0000_s5006" type="#_x0000_t32" style="position:absolute;left:0;text-align:left;margin-left:4.7pt;margin-top:5.6pt;width:66.95pt;height:0;z-index: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//kRF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B25AB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11412A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195579" w14:textId="3929EA4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DDD9855">
                <v:shape id="_x0000_s5005" type="#_x0000_t32" style="position:absolute;left:0;text-align:left;margin-left:11pt;margin-top:5.95pt;width:63pt;height:0;z-index:1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wZZvt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6F0DB2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A1B6B73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8F6072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17C2EAA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381C05E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4171A01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E9D2083" w14:textId="77777777" w:rsidR="00D33F93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D33F93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D33F93">
              <w:rPr>
                <w:sz w:val="24"/>
              </w:rPr>
              <w:t>кВ</w:t>
            </w:r>
            <w:proofErr w:type="spellEnd"/>
            <w:r w:rsidR="00D33F93">
              <w:rPr>
                <w:sz w:val="24"/>
              </w:rPr>
              <w:t xml:space="preserve"> «Суджа-</w:t>
            </w:r>
            <w:proofErr w:type="spellStart"/>
            <w:r w:rsidR="00D33F93">
              <w:rPr>
                <w:sz w:val="24"/>
              </w:rPr>
              <w:t>Большесолдатское</w:t>
            </w:r>
            <w:proofErr w:type="spellEnd"/>
            <w:r w:rsidR="00D33F93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D33F93">
              <w:rPr>
                <w:sz w:val="24"/>
              </w:rPr>
              <w:t>Суджанского</w:t>
            </w:r>
            <w:proofErr w:type="spellEnd"/>
            <w:r w:rsidR="00D33F93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D33F93">
              <w:rPr>
                <w:sz w:val="24"/>
              </w:rPr>
              <w:t>Большесолдатское</w:t>
            </w:r>
            <w:proofErr w:type="spellEnd"/>
            <w:r w:rsidR="00D33F93">
              <w:rPr>
                <w:sz w:val="24"/>
              </w:rPr>
              <w:t xml:space="preserve">» </w:t>
            </w:r>
            <w:proofErr w:type="spellStart"/>
            <w:r w:rsidR="00D33F93">
              <w:rPr>
                <w:sz w:val="24"/>
              </w:rPr>
              <w:t>Большесолдатского</w:t>
            </w:r>
            <w:proofErr w:type="spellEnd"/>
            <w:r w:rsidR="00D33F93">
              <w:rPr>
                <w:sz w:val="24"/>
              </w:rPr>
              <w:t xml:space="preserve"> района Курской области</w:t>
            </w:r>
          </w:p>
          <w:p w14:paraId="1D7E5B50" w14:textId="3072506C" w:rsidR="00B13465" w:rsidRPr="00B13465" w:rsidRDefault="00B13465" w:rsidP="00D33F93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9D29B2C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3BD8CE1" w14:textId="61206C30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5BF5007C">
                <v:shape id="Рисунок 224" o:spid="_x0000_i1100" type="#_x0000_t75" alt="38" style="width:471.6pt;height:471.6pt;visibility:visible;mso-wrap-style:square">
                  <v:imagedata r:id="rId49" o:title="38"/>
                </v:shape>
              </w:pict>
            </w:r>
          </w:p>
        </w:tc>
      </w:tr>
      <w:tr w:rsidR="00B13465" w:rsidRPr="00B13465" w14:paraId="6ABEFC7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97B9C8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EAC64A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BE8D7D2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E539E3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9E8B46" w14:textId="558356B6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D154EF9">
                <v:shape id="Рисунок 265" o:spid="_x0000_i1101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B51DB36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3F1866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E906D6" w14:textId="4CDA42D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06925C2">
                <v:shape id="_x0000_s5004" type="#_x0000_t32" style="position:absolute;left:0;text-align:left;margin-left:4.1pt;margin-top:6.95pt;width:63pt;height:0;z-index:1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7WXXw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EB8005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250A0F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3BD3EB6" w14:textId="602D70BD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DF58CF5">
                <v:shape id="Рисунок 266" o:spid="_x0000_s5003" type="#_x0000_t75" style="position:absolute;left:0;text-align:left;margin-left:45.3pt;margin-top:2.35pt;width:8.25pt;height:8.25pt;z-index:-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A596A9C">
                <v:line id="Прямая соединительная линия 261" o:spid="_x0000_s5002" style="position:absolute;left:0;text-align:left;z-index: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P2yka7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E1B8F2E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6CF7E6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3CFC7A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0AEA3D2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5EEE44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317B27" w14:textId="1AE4F5B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ED84BE9">
                <v:shape id="_x0000_s5001" type="#_x0000_t32" style="position:absolute;left:0;text-align:left;margin-left:5pt;margin-top:5.3pt;width:59.25pt;height:0;z-index:1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t8Q4e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24E6E6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D56504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B73BF2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883A4CF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1A9ECB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3525450" w14:textId="37B9F3D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4FF0D9C">
                <v:shape id="_x0000_s5000" type="#_x0000_t32" style="position:absolute;left:0;text-align:left;margin-left:4.7pt;margin-top:5.6pt;width:66.95pt;height:0;z-index:1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83Cpx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879547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2D52281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EAE4A5" w14:textId="02DF6A7D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FB30BFB">
                <v:shape id="_x0000_s4999" type="#_x0000_t32" style="position:absolute;left:0;text-align:left;margin-left:11pt;margin-top:5.95pt;width:63pt;height:0;z-index:1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kULjY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45288AD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3D8F2F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4EEBEA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616133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CF956C6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EB33E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1183E0C" w14:textId="77777777" w:rsidR="00D33F93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D33F93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D33F93">
              <w:rPr>
                <w:sz w:val="24"/>
              </w:rPr>
              <w:t>кВ</w:t>
            </w:r>
            <w:proofErr w:type="spellEnd"/>
            <w:r w:rsidR="00D33F93">
              <w:rPr>
                <w:sz w:val="24"/>
              </w:rPr>
              <w:t xml:space="preserve"> «Суджа-</w:t>
            </w:r>
            <w:proofErr w:type="spellStart"/>
            <w:r w:rsidR="00D33F93">
              <w:rPr>
                <w:sz w:val="24"/>
              </w:rPr>
              <w:t>Большесолдатское</w:t>
            </w:r>
            <w:proofErr w:type="spellEnd"/>
            <w:r w:rsidR="00D33F93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D33F93">
              <w:rPr>
                <w:sz w:val="24"/>
              </w:rPr>
              <w:t>Суджанского</w:t>
            </w:r>
            <w:proofErr w:type="spellEnd"/>
            <w:r w:rsidR="00D33F93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D33F93">
              <w:rPr>
                <w:sz w:val="24"/>
              </w:rPr>
              <w:t>Большесолдатское</w:t>
            </w:r>
            <w:proofErr w:type="spellEnd"/>
            <w:r w:rsidR="00D33F93">
              <w:rPr>
                <w:sz w:val="24"/>
              </w:rPr>
              <w:t xml:space="preserve">» </w:t>
            </w:r>
            <w:proofErr w:type="spellStart"/>
            <w:r w:rsidR="00D33F93">
              <w:rPr>
                <w:sz w:val="24"/>
              </w:rPr>
              <w:t>Большесолдатского</w:t>
            </w:r>
            <w:proofErr w:type="spellEnd"/>
            <w:r w:rsidR="00D33F93">
              <w:rPr>
                <w:sz w:val="24"/>
              </w:rPr>
              <w:t xml:space="preserve"> района Курской области</w:t>
            </w:r>
          </w:p>
          <w:p w14:paraId="715FA2E6" w14:textId="6ECB3E5A" w:rsidR="00B13465" w:rsidRPr="00B13465" w:rsidRDefault="00B13465" w:rsidP="00D33F93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D236EB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482E8A3" w14:textId="445AB59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A8AA7F8">
                <v:shape id="Рисунок 226" o:spid="_x0000_i1102" type="#_x0000_t75" alt="39" style="width:471.6pt;height:471.6pt;visibility:visible;mso-wrap-style:square">
                  <v:imagedata r:id="rId50" o:title="39"/>
                </v:shape>
              </w:pict>
            </w:r>
          </w:p>
        </w:tc>
      </w:tr>
      <w:tr w:rsidR="00B13465" w:rsidRPr="00B13465" w14:paraId="71FC841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35A15A0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23F4BB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F649F46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FD2D6A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48C575" w14:textId="4457B6CF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F4DBCFA">
                <v:shape id="_x0000_i1103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FCBFDC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51351D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8213C6" w14:textId="2C302E4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5BAD953">
                <v:shape id="_x0000_s4998" type="#_x0000_t32" style="position:absolute;left:0;text-align:left;margin-left:4.1pt;margin-top:6.95pt;width:63pt;height:0;z-index:1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73D488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B462F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373178" w14:textId="728C8677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A09519C">
                <v:shape id="Рисунок 273" o:spid="_x0000_s4997" type="#_x0000_t75" style="position:absolute;left:0;text-align:left;margin-left:45.3pt;margin-top:2.35pt;width:8.25pt;height:8.25pt;z-index:-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E0FE261">
                <v:line id="Прямая соединительная линия 268" o:spid="_x0000_s4996" style="position:absolute;left:0;text-align:left;z-index:1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Ovwyuj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D71A14E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AAE5FA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A9D4B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534C9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4A44C7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993E72" w14:textId="1445918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14CA43E">
                <v:shape id="_x0000_s4995" type="#_x0000_t32" style="position:absolute;left:0;text-align:left;margin-left:5pt;margin-top:5.3pt;width:59.25pt;height:0;z-index:1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NaR9u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7FD8A0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D1738F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162DA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3E1160A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A5FF67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EF1A344" w14:textId="5AD88F0E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A3D404D">
                <v:shape id="_x0000_s4994" type="#_x0000_t32" style="position:absolute;left:0;text-align:left;margin-left:4.7pt;margin-top:5.6pt;width:66.95pt;height:0;z-index: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cRDsB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711366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A0C643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7E004E" w14:textId="15B57399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7F9D037">
                <v:shape id="_x0000_s4993" type="#_x0000_t32" style="position:absolute;left:0;text-align:left;margin-left:11pt;margin-top:5.95pt;width:63pt;height:0;z-index: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v4jN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2DE6D1B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86CC5A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FE687C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9F4CD44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644181D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7384F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6CDA6E73" w14:textId="77777777" w:rsidR="00645BE8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52A60614" w14:textId="3C1119AD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711F541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D5DEB20" w14:textId="7EF64BB8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3CF3378">
                <v:shape id="Рисунок 228" o:spid="_x0000_i1104" type="#_x0000_t75" alt="40" style="width:471.6pt;height:471.6pt;visibility:visible;mso-wrap-style:square">
                  <v:imagedata r:id="rId51" o:title="40"/>
                </v:shape>
              </w:pict>
            </w:r>
          </w:p>
        </w:tc>
      </w:tr>
      <w:tr w:rsidR="00B13465" w:rsidRPr="00B13465" w14:paraId="3638F18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6FA9527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6AB0CF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195B0C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2DD24C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1C6D2B" w14:textId="44DC2A35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3B2FE8C">
                <v:shape id="Рисунок 279" o:spid="_x0000_i1105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94C883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F34806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D8C24F" w14:textId="4C5F681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B2DF010">
                <v:shape id="_x0000_s4992" type="#_x0000_t32" style="position:absolute;left:0;text-align:left;margin-left:4.1pt;margin-top:6.95pt;width:63pt;height:0;z-index:2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GuCBU3PAQAAfw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A3064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45D348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2EA24C" w14:textId="7706BAF5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942E98D">
                <v:shape id="Рисунок 280" o:spid="_x0000_s4991" type="#_x0000_t75" style="position:absolute;left:0;text-align:left;margin-left:45.3pt;margin-top:2.35pt;width:8.25pt;height:8.25pt;z-index:-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8A0F23E">
                <v:line id="Прямая соединительная линия 275" o:spid="_x0000_s4990" style="position:absolute;left:0;text-align:left;z-index:2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AykET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414FDE7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D9CD7C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B5D074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80AB3B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A86401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0DFF60" w14:textId="499840B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175A718">
                <v:shape id="_x0000_s4989" type="#_x0000_t32" style="position:absolute;left:0;text-align:left;margin-left:5pt;margin-top:5.3pt;width:59.25pt;height:0;z-index:2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MSPq9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50ACDCF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86E82F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5472B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1C0B1B6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74E49E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A3DEBB" w14:textId="39FB800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5946BE1">
                <v:shape id="_x0000_s4988" type="#_x0000_t32" style="position:absolute;left:0;text-align:left;margin-left:4.7pt;margin-top:5.6pt;width:66.95pt;height:0;z-index:2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dZd7S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3A475F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0A6AC7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757C68" w14:textId="48495BB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957CC67">
                <v:shape id="_x0000_s4987" type="#_x0000_t32" style="position:absolute;left:0;text-align:left;margin-left:11pt;margin-top:5.95pt;width:63pt;height:0;z-index:2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8lpRj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3326DA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0534100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95897F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6CBB9E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BC940E8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A68E9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5E56BEC0" w14:textId="28CDA8C2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078D88E4" w14:textId="74CFEB06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6288DFC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2CBF952" w14:textId="70A93747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695173D">
                <v:shape id="Рисунок 230" o:spid="_x0000_i1106" type="#_x0000_t75" alt="41" style="width:471.6pt;height:471.6pt;visibility:visible;mso-wrap-style:square">
                  <v:imagedata r:id="rId52" o:title="41"/>
                </v:shape>
              </w:pict>
            </w:r>
          </w:p>
        </w:tc>
      </w:tr>
      <w:tr w:rsidR="00B13465" w:rsidRPr="00B13465" w14:paraId="6E7383C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DBFC87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C4A3AE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09481F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FC516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C22116" w14:textId="6C071419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8B61317">
                <v:shape id="_x0000_i1107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07BFDD1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A70D94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0DD121" w14:textId="4901775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1D73B0E">
                <v:shape id="_x0000_s4986" type="#_x0000_t32" style="position:absolute;left:0;text-align:left;margin-left:4.1pt;margin-top:6.95pt;width:63pt;height:0;z-index:2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h7qpY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81C8D99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21F13D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4D846A" w14:textId="43A05447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CF1CF08">
                <v:shape id="Рисунок 287" o:spid="_x0000_s4985" type="#_x0000_t75" style="position:absolute;left:0;text-align:left;margin-left:45.3pt;margin-top:2.35pt;width:8.25pt;height:8.25pt;z-index:-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5BFF238">
                <v:line id="Прямая соединительная линия 282" o:spid="_x0000_s4984" style="position:absolute;left:0;text-align:left;z-index: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PvxhU7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6DDB2BF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100022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49F441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92C3BD3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300B93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5FF068" w14:textId="4A33C34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19B3457">
                <v:shape id="_x0000_s4983" type="#_x0000_t32" style="position:absolute;left:0;text-align:left;margin-left:5pt;margin-top:5.3pt;width:59.25pt;height:0;z-index: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LRCMM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39695E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6383A8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CF7DE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C1ED759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917867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2A855F" w14:textId="4381CFCC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4747A3A">
                <v:shape id="_x0000_s4982" type="#_x0000_t32" style="position:absolute;left:0;text-align:left;margin-left:4.7pt;margin-top:5.6pt;width:66.95pt;height:0;z-index:2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aaQdj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84B3AB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6437D4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8D9DB4" w14:textId="545D7347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241761F">
                <v:shape id="_x0000_s4981" type="#_x0000_t32" style="position:absolute;left:0;text-align:left;margin-left:11pt;margin-top:5.95pt;width:63pt;height:0;z-index:2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AyPE8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1E7D782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628F71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C9BE42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38B975C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B52D23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D3A884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3D193D3" w14:textId="07CEE32F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6FF313FD" w14:textId="26EE2FC8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A0619BF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358356C" w14:textId="459F965B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0C4B6A4">
                <v:shape id="Рисунок 232" o:spid="_x0000_i1108" type="#_x0000_t75" alt="42" style="width:471pt;height:471.6pt;visibility:visible;mso-wrap-style:square">
                  <v:imagedata r:id="rId53" o:title="42"/>
                </v:shape>
              </w:pict>
            </w:r>
          </w:p>
        </w:tc>
      </w:tr>
      <w:tr w:rsidR="00B13465" w:rsidRPr="00B13465" w14:paraId="5538F15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167FFE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7E5CC3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48E7331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3516E9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D7E9F0" w14:textId="3409F131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50ECE37">
                <v:shape id="Рисунок 293" o:spid="_x0000_i1109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7369079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BB6F58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0B66D9" w14:textId="795FC62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5A0801F">
                <v:shape id="_x0000_s4980" type="#_x0000_t32" style="position:absolute;left:0;text-align:left;margin-left:4.1pt;margin-top:6.95pt;width:63pt;height:0;z-index:2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izMRs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E75792F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FDBE7F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F767F6" w14:textId="4C4E8998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D2AC182">
                <v:shape id="Рисунок 294" o:spid="_x0000_s4979" type="#_x0000_t75" style="position:absolute;left:0;text-align:left;margin-left:45.3pt;margin-top:2.35pt;width:8.25pt;height:8.25pt;z-index:-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C489F3A">
                <v:line id="Прямая соединительная линия 289" o:spid="_x0000_s4978" style="position:absolute;left:0;text-align:left;z-index:2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25C0941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77DD2F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5FCBF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20DAFB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4D6144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13D480" w14:textId="71065C4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1A1A366">
                <v:shape id="_x0000_s4977" type="#_x0000_t32" style="position:absolute;left:0;text-align:left;margin-left:5pt;margin-top:5.3pt;width:59.25pt;height:0;z-index:2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X3sDG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0CC333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4EEA3A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D5E52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C5DE5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FED1C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0898BA" w14:textId="55416129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9A90C16">
                <v:shape id="_x0000_s4976" type="#_x0000_t32" style="position:absolute;left:0;text-align:left;margin-left:4.7pt;margin-top:5.6pt;width:66.95pt;height:0;z-index: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5KnzwEAAH8DAAAOAAAAZHJzL2Uyb0RvYy54bWysU01v2zAMvQ/YfxB0X+wYaNcZ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mXHPzU0KgeWhvSw&#10;S1i4WdNkhSYfWwpcuU3IPYqDe/ZPKH5G5nA1ghtUiX45ekqe54zqj5RsRE882+krSooBIihyHfpg&#10;MyQJwQ5lKsfrVNQhMUGPdzd1c3vDmbi4KmgveT7E9EWhZfnS8ZgC6GFMK3SORo9hXlhg/xRTrgra&#10;S0ImdbjWxpQNMI5NVHrzsa5LRkSjZfbmuBiG7coEtoe8RPSt16VH8rwOC7hzsqCNCuTn8z2BNqc7&#10;sRt3liarcdJ1i/K4CRfJaMqlzPNG5jV6bZfs3//N8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G8+Sp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D802B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3CA648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7C2A23" w14:textId="213907BA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B095CC7">
                <v:shape id="_x0000_s4975" type="#_x0000_t32" style="position:absolute;left:0;text-align:left;margin-left:11pt;margin-top:5.95pt;width:63pt;height:0;z-index: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LenqF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469395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6803EC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0F6268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E31AE3C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6C8EFF2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2F62AC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DB28053" w14:textId="4E6AD800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6E6BC09B" w14:textId="73ED4FBD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48E61E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5A9F7A5" w14:textId="289FB59D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50355236">
                <v:shape id="Рисунок 234" o:spid="_x0000_i1110" type="#_x0000_t75" alt="43" style="width:471.6pt;height:471.6pt;visibility:visible;mso-wrap-style:square">
                  <v:imagedata r:id="rId54" o:title="43"/>
                </v:shape>
              </w:pict>
            </w:r>
          </w:p>
        </w:tc>
      </w:tr>
      <w:tr w:rsidR="00B13465" w:rsidRPr="00B13465" w14:paraId="71158A1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54E1F5A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FB208F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25FC915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CEFDE1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C0EB982" w14:textId="4C295BCB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AC3FF62">
                <v:shape id="Рисунок 300" o:spid="_x0000_i1111" type="#_x0000_t75" alt="Отпайка ВЛЗ 10кВ на ТП №498 (ВЛ-10 кВ №1 Синдякино ПС Синдякино)" style="width:11.4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BEF7889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30C013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28B6CF" w14:textId="1A6F283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2A40C0C">
                <v:shape id="_x0000_s4974" type="#_x0000_t32" style="position:absolute;left:0;text-align:left;margin-left:4.1pt;margin-top:6.95pt;width:63pt;height:0;z-index: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CVNUc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F9E67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55DAFC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981AA3" w14:textId="3722062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CF03B5C">
                <v:shape id="Рисунок 301" o:spid="_x0000_s4973" type="#_x0000_t75" style="position:absolute;left:0;text-align:left;margin-left:45.3pt;margin-top:2.35pt;width:8.25pt;height:8.25pt;z-index:-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265EEB7">
                <v:line id="Прямая соединительная линия 296" o:spid="_x0000_s4972" style="position:absolute;left:0;text-align:left;z-index:2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IlRa0r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42AFC3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E19B35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2DE46C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A0EFBC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BF2AAD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032691" w14:textId="106E3D9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988CEB0">
                <v:shape id="_x0000_s4971" type="#_x0000_t32" style="position:absolute;left:0;text-align:left;margin-left:5pt;margin-top:5.3pt;width:59.25pt;height:0;z-index:2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U/K7y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EB679D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FCE85D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907B1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CCEACF9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3B5132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F1DB47" w14:textId="1526200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3DE606D">
                <v:shape id="_x0000_s4970" type="#_x0000_t32" style="position:absolute;left:0;text-align:left;margin-left:4.7pt;margin-top:5.6pt;width:66.95pt;height:0;z-index:2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F0Yqd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9761FF7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C22DA2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ACC9DC" w14:textId="149FEB4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64F1358A">
                <v:shape id="_x0000_s4969" type="#_x0000_t32" style="position:absolute;left:0;text-align:left;margin-left:11pt;margin-top:5.95pt;width:63pt;height:0;z-index:2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N9PWbD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3C8DF1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0180CD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5B18BE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7517AEE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0FED1A7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E5DE05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F484312" w14:textId="434AF4E5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5307E591" w14:textId="2DA1C6F1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FBB17C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ABDD5AC" w14:textId="0540668C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8A5371E">
                <v:shape id="Рисунок 236" o:spid="_x0000_i1112" type="#_x0000_t75" alt="44" style="width:471.6pt;height:471.6pt;visibility:visible;mso-wrap-style:square">
                  <v:imagedata r:id="rId55" o:title="44"/>
                </v:shape>
              </w:pict>
            </w:r>
          </w:p>
        </w:tc>
      </w:tr>
      <w:tr w:rsidR="00B13465" w:rsidRPr="00B13465" w14:paraId="6616D51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78CF81A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9317B5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4FA80F2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FA34B4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566226" w14:textId="7487E4F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2DDDD83">
                <v:shape id="Рисунок 307" o:spid="_x0000_i111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F000A98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4E8B93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8C99E5" w14:textId="2346784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25C8AD2">
                <v:shape id="_x0000_s4968" type="#_x0000_t32" style="position:absolute;left:0;text-align:left;margin-left:4.1pt;margin-top:6.95pt;width:63pt;height:0;z-index: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DdTDP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F8C6A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6F655B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15A188" w14:textId="6963925E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7AF412A">
                <v:shape id="Рисунок 308" o:spid="_x0000_s4967" type="#_x0000_t75" style="position:absolute;left:0;text-align:left;margin-left:45.3pt;margin-top:2.35pt;width:8.25pt;height:8.25pt;z-index:-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ECA4642">
                <v:line id="Прямая соединительная линия 303" o:spid="_x0000_s4966" style="position:absolute;left:0;text-align:left;z-index:2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5hRA0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E2CD9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B44415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429C40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D71367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05721F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8B579B" w14:textId="2BCF57D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F1C4D53">
                <v:shape id="_x0000_s4965" type="#_x0000_t32" style="position:absolute;left:0;text-align:left;margin-left:5pt;margin-top:5.3pt;width:59.25pt;height:0;z-index: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+/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2+qJWcWBhrS&#10;l33EzM3ojRQaXagpcGO3PvUoJvvoHlD8CszipgfbqRz9dHSUXKWM4o+UZARHPLvxO0qKASLIck2t&#10;HxIkCcGmPJXjdSpqikzQ43Ix/7hccCYurgLqS57zIX5TOLB0aXiIHnTXxw1aS6NHX2UWODyEmKqC&#10;+pKQSC3ea2PyBhjLRir9plyUOSOg0TJ5U1zw3W5jPDtAWqL85R7J8zrM497KjNYrkF/P9wjanO7E&#10;buxZmqTGSdcdyuPWXySjKecyzxuZ1ui1nbNf/pv1b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ZF7Pv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ACCD9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29D26B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BF0F51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BB89A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C9C3BB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E1DEF0" w14:textId="416B2CB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B2A50D1">
                <v:shape id="_x0000_s4964" type="#_x0000_t32" style="position:absolute;left:0;text-align:left;margin-left:4.7pt;margin-top:5.6pt;width:66.95pt;height:0;z-index: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IOpeA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329573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C6ACA3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AB9448" w14:textId="117144C5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56727DD">
                <v:shape id="_x0000_s4963" type="#_x0000_t32" style="position:absolute;left:0;text-align:left;margin-left:11pt;margin-top:5.95pt;width:63pt;height:0;z-index:2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zLM/t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16435A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7DC809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13CF35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A4F76E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78D9E35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91DF0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EE4E3E3" w14:textId="38FC55F7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3DC19C15" w14:textId="437AB0DC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3808F7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EFB2329" w14:textId="72AFBDC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592255A">
                <v:shape id="Рисунок 238" o:spid="_x0000_i1114" type="#_x0000_t75" alt="45" style="width:471.6pt;height:471.6pt;visibility:visible;mso-wrap-style:square">
                  <v:imagedata r:id="rId56" o:title="45"/>
                </v:shape>
              </w:pict>
            </w:r>
          </w:p>
        </w:tc>
      </w:tr>
      <w:tr w:rsidR="00B13465" w:rsidRPr="00B13465" w14:paraId="60C5AB5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0BE10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FF96BA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A4B90A9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149EE4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A2B6DB" w14:textId="22B10F74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AB02611">
                <v:shape id="Рисунок 314" o:spid="_x0000_i111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34DF8AD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BA93F3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46BCB6" w14:textId="59A5982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C8C9E67">
                <v:shape id="_x0000_s4962" type="#_x0000_t32" style="position:absolute;left:0;text-align:left;margin-left:4.1pt;margin-top:6.95pt;width:63pt;height:0;z-index:2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Oni3S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0C25E52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344E78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EAE924" w14:textId="673B72F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50B8D60">
                <v:shape id="Рисунок 315" o:spid="_x0000_s4961" type="#_x0000_t75" style="position:absolute;left:0;text-align:left;margin-left:45.3pt;margin-top:2.35pt;width:8.25pt;height:8.25pt;z-index:-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E997C16">
                <v:line id="Прямая соединительная линия 310" o:spid="_x0000_s4960" style="position:absolute;left:0;text-align:left;z-index:2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C7ibc39QEAAJo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CFEBA7B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38EB38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7441D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80F0710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6D1DA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89024E" w14:textId="6418B6A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32D18AF">
                <v:shape id="_x0000_s4959" type="#_x0000_t32" style="position:absolute;left:0;text-align:left;margin-left:5pt;margin-top:5.3pt;width:59.25pt;height:0;z-index: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Vjx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2+qijMLAw3p&#10;yz5i5mbVMik0ulBT4MZufepRTPbRPaD4FZjFTQ+2Uzn66egouUoZxR8pyQiOeHbjd5QUA0SQ5Zpa&#10;PyRIEoJNeSrH61TUFJmgx+Vi/nG54ExcXAXUlzznQ/ymcGDp0vAQPeiujxu0lkaPvsoscHgIMVUF&#10;9SUhkVq818bkDTCWjVT6Tbkoc0ZAo2Xyprjgu93GeHaAtET5yz2S53WYx72VGa1XIL+e7xG0Od2J&#10;3dizNEmNk647lMetv0hGU85lnjcyrdFrO2e//Dfr3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YNlY8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72A24C8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62392E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ACFD04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673738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F95F18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C77CBD" w14:textId="14DA60E2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746DEB4">
                <v:shape id="_x0000_s4958" type="#_x0000_t32" style="position:absolute;left:0;text-align:left;margin-left:4.7pt;margin-top:5.6pt;width:66.95pt;height:0;z-index:2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AkbclN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0929D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3720AD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5F56CD" w14:textId="25F77F0F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C70FF1B">
                <v:shape id="_x0000_s4957" type="#_x0000_t32" style="position:absolute;left:0;text-align:left;margin-left:11pt;margin-top:5.95pt;width:63pt;height:0;z-index:2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AgsPxj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291EE5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91809D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A3E6EA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826AAC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B5310FB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E731034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B3DAF59" w14:textId="77777777" w:rsidR="00645BE8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2C4B99AB" w14:textId="5213C64A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50E1526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CBF618B" w14:textId="1DEFD9B0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B9AD526">
                <v:shape id="Рисунок 240" o:spid="_x0000_i1116" type="#_x0000_t75" alt="46" style="width:471.6pt;height:471.6pt;visibility:visible;mso-wrap-style:square">
                  <v:imagedata r:id="rId57" o:title="46"/>
                </v:shape>
              </w:pict>
            </w:r>
          </w:p>
        </w:tc>
      </w:tr>
      <w:tr w:rsidR="00B13465" w:rsidRPr="00B13465" w14:paraId="3528804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84E0BD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602CA0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DCD3F50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483645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0CA8EF" w14:textId="087D31AC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5924C11">
                <v:shape id="Рисунок 321" o:spid="_x0000_i111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4B9BC8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8037E2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ADEFEA" w14:textId="43A90D3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2B5CDE7">
                <v:shape id="_x0000_s4956" type="#_x0000_t32" style="position:absolute;left:0;text-align:left;margin-left:4.1pt;margin-top:6.95pt;width:63pt;height:0;z-index:2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SBM4Y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D9E3C2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69706A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0AFDE1" w14:textId="29A3D11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45345A7">
                <v:shape id="Рисунок 322" o:spid="_x0000_s4955" type="#_x0000_t75" style="position:absolute;left:0;text-align:left;margin-left:45.3pt;margin-top:2.35pt;width:8.25pt;height:8.25pt;z-index:-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6ABBD5D">
                <v:line id="Прямая соединительная линия 317" o:spid="_x0000_s4954" style="position:absolute;left:0;text-align:left;z-index: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EH+UiT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BA493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159856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E77920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1ECADF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602136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60C48C" w14:textId="2EB542C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9DDD806">
                <v:shape id="_x0000_s4953" type="#_x0000_t32" style="position:absolute;left:0;text-align:left;margin-left:5pt;margin-top:5.3pt;width:59.25pt;height:0;z-index:2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56104CD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ACD826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B00641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3ECB44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2B286F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9117FFD" w14:textId="11A6368E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B73B9A8">
                <v:shape id="_x0000_s4952" type="#_x0000_t32" style="position:absolute;left:0;text-align:left;margin-left:4.7pt;margin-top:5.6pt;width:66.95pt;height:0;z-index:2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pg2Mj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67F86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991CCB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F0F7B1" w14:textId="4BB8F045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C0E4D50">
                <v:shape id="_x0000_s4951" type="#_x0000_t32" style="position:absolute;left:0;text-align:left;margin-left:11pt;margin-top:5.95pt;width:63pt;height:0;z-index:2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0clp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85B171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9681A0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9BBF86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B36650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4653EF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CED24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361893D" w14:textId="77777777" w:rsidR="00645BE8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1EFB93E3" w14:textId="0BDB6AAD" w:rsidR="00B13465" w:rsidRPr="00B13465" w:rsidRDefault="00B13465" w:rsidP="00645BE8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B536469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B2C3E01" w14:textId="1B9C8734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0C40911">
                <v:shape id="Рисунок 242" o:spid="_x0000_i1118" type="#_x0000_t75" alt="47" style="width:471.6pt;height:471.6pt;visibility:visible;mso-wrap-style:square">
                  <v:imagedata r:id="rId58" o:title="47"/>
                </v:shape>
              </w:pict>
            </w:r>
          </w:p>
        </w:tc>
      </w:tr>
      <w:tr w:rsidR="00B13465" w:rsidRPr="00B13465" w14:paraId="133CC30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3FE4E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DA85FBB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D122F2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F96975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6D8458" w14:textId="0DAFD324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F341FAB">
                <v:shape id="Рисунок 328" o:spid="_x0000_i111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77ADDA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5B2E46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39344E" w14:textId="7DD9FD7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E773285">
                <v:shape id="_x0000_s4950" type="#_x0000_t32" style="position:absolute;left:0;text-align:left;margin-left:4.1pt;margin-top:6.95pt;width:63pt;height:0;z-index:2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RJqAs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09881A8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095185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F0D2C8" w14:textId="360F799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71A4681">
                <v:shape id="Рисунок 329" o:spid="_x0000_s4949" type="#_x0000_t75" style="position:absolute;left:0;text-align:left;margin-left:45.3pt;margin-top:2.35pt;width:8.25pt;height:8.25pt;z-index:-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F05E1F9">
                <v:line id="Прямая соединительная линия 324" o:spid="_x0000_s4948" style="position:absolute;left:0;text-align:left;z-index:2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BNXPEj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3D2FF33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7E279D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D4F45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EAE82F2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EDD46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693DF0" w14:textId="7E29846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D5B99D6">
                <v:shape id="_x0000_s4947" type="#_x0000_t32" style="position:absolute;left:0;text-align:left;margin-left:5pt;margin-top:5.3pt;width:59.25pt;height:0;z-index:2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wNKhF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7A24A9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D66B01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EB632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647D94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3B2E0F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7F1B08" w14:textId="0E802C09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115057C">
                <v:shape id="_x0000_s4946" type="#_x0000_t32" style="position:absolute;left:0;text-align:left;margin-left:4.7pt;margin-top:5.6pt;width:66.95pt;height:0;z-index: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jCpzwEAAH8DAAAOAAAAZHJzL2Uyb0RvYy54bWysU02P0zAQvSPxHyzfadJIu5S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iw80KgeWhvRx&#10;n7Bws6bJCk0+thS4dtuQexRH9+yfUPyIzOF6BDeoEv1y8pQ8zxnVbynZiJ54dtMXlBQDRFDkOvbB&#10;ZkgSgh3LVE63qahjYoIeF3d1c3/Hmbi6KmiveT7E9FmhZfnS8ZgC6GFMa3SORo9hXljg8BRTrgra&#10;a0ImdbjRxpQNMI5NVHrzvq5LRkSjZfbmuBiG3doEdoC8RPRtNqVH8rwOC7h3sqCNCuSnyz2BNuc7&#10;sRt3kSarcdZ1h/K0DVfJaMqlzMtG5jV6bZfsX//N6i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hGYwq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23CDB3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5FAE14F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6D33AE" w14:textId="7ADBCD3C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54BDFF6">
                <v:shape id="_x0000_s4945" type="#_x0000_t32" style="position:absolute;left:0;text-align:left;margin-left:11pt;margin-top:5.95pt;width:63pt;height:0;z-index: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gHH3AEAAJwDAAAOAAAAZHJzL2Uyb0RvYy54bWysU8GO0zAQvSPxD5bvNMlKQDd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o2fHn/kTMLAw3p&#10;0zFi5mbVMik0ulBT4MbufepRTPbJPaL4GZjFTQ+2Uzn6+ewouUoZxW8p6RIc8RzGrygpBoggyzW1&#10;fkiQJASb8lTOt6moKTJBj8uSlKHZiaurgPqa53yIXxQOLBkND9GD7vq4QWtp9OirzAKnxxBTVVBf&#10;ExKpxZ02Jm+AsWyk0u/L9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kvgH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8646CC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46624B0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D9A442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236AD85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042819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6AB971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48D2FEF" w14:textId="142AB5B1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645BE8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645BE8">
              <w:rPr>
                <w:sz w:val="24"/>
              </w:rPr>
              <w:t>кВ</w:t>
            </w:r>
            <w:proofErr w:type="spellEnd"/>
            <w:r w:rsidR="00645BE8">
              <w:rPr>
                <w:sz w:val="24"/>
              </w:rPr>
              <w:t xml:space="preserve"> «Суджа-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645BE8">
              <w:rPr>
                <w:sz w:val="24"/>
              </w:rPr>
              <w:t>Суджанского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645BE8">
              <w:rPr>
                <w:sz w:val="24"/>
              </w:rPr>
              <w:t>Большесолдатское</w:t>
            </w:r>
            <w:proofErr w:type="spellEnd"/>
            <w:r w:rsidR="00645BE8">
              <w:rPr>
                <w:sz w:val="24"/>
              </w:rPr>
              <w:t xml:space="preserve">» </w:t>
            </w:r>
            <w:proofErr w:type="spellStart"/>
            <w:r w:rsidR="00645BE8">
              <w:rPr>
                <w:sz w:val="24"/>
              </w:rPr>
              <w:t>Большесолдатского</w:t>
            </w:r>
            <w:proofErr w:type="spellEnd"/>
            <w:r w:rsidR="00645BE8">
              <w:rPr>
                <w:sz w:val="24"/>
              </w:rPr>
              <w:t xml:space="preserve"> района Курской области</w:t>
            </w:r>
          </w:p>
          <w:p w14:paraId="11193CE9" w14:textId="08198A5D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E8B39F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271B074" w14:textId="70DC81E8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CF1BC95">
                <v:shape id="Рисунок 244" o:spid="_x0000_i1120" type="#_x0000_t75" alt="48" style="width:471.6pt;height:471.6pt;visibility:visible;mso-wrap-style:square">
                  <v:imagedata r:id="rId59" o:title="48"/>
                </v:shape>
              </w:pict>
            </w:r>
          </w:p>
        </w:tc>
      </w:tr>
      <w:tr w:rsidR="00B13465" w:rsidRPr="00B13465" w14:paraId="7546BD80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E3C95AB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B0285B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5E0C56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62CDEE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CFBFBF" w14:textId="148ECC29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A4001B8">
                <v:shape id="Рисунок 335" o:spid="_x0000_i112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EFC0A89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962AA4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6FC8B7" w14:textId="308C140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7EB14DD">
                <v:shape id="_x0000_s4944" type="#_x0000_t32" style="position:absolute;left:0;text-align:left;margin-left:4.1pt;margin-top:6.95pt;width:63pt;height:0;z-index: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lvr2f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73DFF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37B56C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2BCA3F" w14:textId="1CB517EC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4F66CB5">
                <v:shape id="Рисунок 336" o:spid="_x0000_s4943" type="#_x0000_t75" style="position:absolute;left:0;text-align:left;margin-left:45.3pt;margin-top:2.35pt;width:8.25pt;height:8.25pt;z-index:-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D0FB012">
                <v:line id="Прямая соединительная линия 331" o:spid="_x0000_s4942" style="position:absolute;left:0;text-align:left;z-index: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CnzE6n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FFACC45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23C56E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BDA0E3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D1D099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C951F4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FDE7CD0" w14:textId="7BE1FF7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6E1B4CD">
                <v:shape id="_x0000_s4941" type="#_x0000_t32" style="position:absolute;left:0;text-align:left;margin-left:5pt;margin-top:5.3pt;width:59.25pt;height:0;z-index: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MxbGcbPAQAAfw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67077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84A10B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DE3E49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C085FA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9AB610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6FF2F3" w14:textId="495C6D8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BD0EE8C">
                <v:shape id="_x0000_s4940" type="#_x0000_t32" style="position:absolute;left:0;text-align:left;margin-left:4.7pt;margin-top:5.6pt;width:66.95pt;height:0;z-index: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4h6zwEAAH8DAAAOAAAAZHJzL2Uyb0RvYy54bWysU02P0zAQvSPxHyzfadJIu5S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iw8NZw4sDenj&#10;PmHhZk2TFZp8bClw7bYh9yiO7tk/ofgRmcP1CG5QJfrl5Cl5njOq31KyET3x7KYvKCkGiKDIdeyD&#10;zZAkBDuWqZxuU1HHxAQ9Lu7q5v6OM3F1VdBe83yI6bNCy/Kl4zEF0MOY1ugcjR7DvLDA4SmmXBW0&#10;14RM6nCjjSkbYBybqPTmfV2XjIhGy+zNcTEMu7UJ7AB5iejbbEqP5HkdFnDvZEEbFchPl3sCbc53&#10;YjfuIk1W46zrDuVpG66S0ZRLmZeNzGv02i7Zv/6b1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iO+Ie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C8568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94E1B7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B59B3D" w14:textId="3B4260F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8673AAA">
                <v:shape id="_x0000_s4939" type="#_x0000_t32" style="position:absolute;left:0;text-align:left;margin-left:11pt;margin-top:5.95pt;width:63pt;height:0;z-index: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PCLIvL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8114343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4813C1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CEB023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EC1CDBA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7BFAD0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BFE442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F92429A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3DAB17DF" w14:textId="3C3B5B1E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A5BCDCC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F5E291B" w14:textId="417F141D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C89E767">
                <v:shape id="Рисунок 246" o:spid="_x0000_i1122" type="#_x0000_t75" alt="49" style="width:471.6pt;height:471.6pt;visibility:visible;mso-wrap-style:square">
                  <v:imagedata r:id="rId60" o:title="49"/>
                </v:shape>
              </w:pict>
            </w:r>
          </w:p>
        </w:tc>
      </w:tr>
      <w:tr w:rsidR="00B13465" w:rsidRPr="00B13465" w14:paraId="53EA969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F2CE8B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1F0DFB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9A1095B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09365D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C372C1" w14:textId="39AA27F5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68EA704">
                <v:shape id="Рисунок 342" o:spid="_x0000_i112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51638F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BEDE56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B7DA35" w14:textId="7F54EF2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75C69D6">
                <v:shape id="_x0000_s4938" type="#_x0000_t32" style="position:absolute;left:0;text-align:left;margin-left:4.1pt;margin-top:6.95pt;width:63pt;height:0;z-index: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kn1hM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3ACD98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6A3529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85D508" w14:textId="54C84F4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1682E62">
                <v:shape id="Рисунок 343" o:spid="_x0000_s4937" type="#_x0000_t75" style="position:absolute;left:0;text-align:left;margin-left:45.3pt;margin-top:2.35pt;width:8.25pt;height:8.25pt;z-index:-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0488340">
                <v:line id="Прямая соединительная линия 338" o:spid="_x0000_s4936" style="position:absolute;left:0;text-align:left;z-index: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D+xSO/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4A68C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2283A4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A46E0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1EEAF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15EA12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509301" w14:textId="1D0F39D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9F52814">
                <v:shape id="_x0000_s4935" type="#_x0000_t32" style="position:absolute;left:0;text-align:left;margin-left:5pt;margin-top:5.3pt;width:59.25pt;height:0;z-index: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TjtcB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2465B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E05E28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592B3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5DA97FF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88D7FE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CFF868" w14:textId="4E8850BC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0635A35">
                <v:shape id="_x0000_s4934" type="#_x0000_t32" style="position:absolute;left:0;text-align:left;margin-left:4.7pt;margin-top:5.6pt;width:66.95pt;height:0;z-index: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Co/Nu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79A3CB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305A37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6FD27A" w14:textId="388162B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6C634CAC">
                <v:shape id="_x0000_s4933" type="#_x0000_t32" style="position:absolute;left:0;text-align:left;margin-left:11pt;margin-top:5.95pt;width:63pt;height:0;z-index: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7OalL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7EA4FD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A5C636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55DF3C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05D19D7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C24A6A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B52811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56E6406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2F9116CE" w14:textId="54416CB6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6BC2F1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519B832" w14:textId="3A73E3A1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6872A6F">
                <v:shape id="Рисунок 248" o:spid="_x0000_i1124" type="#_x0000_t75" alt="50" style="width:471.6pt;height:471.6pt;visibility:visible;mso-wrap-style:square">
                  <v:imagedata r:id="rId61" o:title="50"/>
                </v:shape>
              </w:pict>
            </w:r>
          </w:p>
        </w:tc>
      </w:tr>
      <w:tr w:rsidR="00B13465" w:rsidRPr="00B13465" w14:paraId="097903F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C67E997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05DCE1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29A3131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269A99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B7FF0E" w14:textId="07253D40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3D587FA2">
                <v:shape id="Рисунок 349" o:spid="_x0000_i112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C09D9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F89581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9B6DCF" w14:textId="545B1CA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B0545FF">
                <v:shape id="_x0000_s4932" type="#_x0000_t32" style="position:absolute;left:0;text-align:left;margin-left:4.1pt;margin-top:6.95pt;width:63pt;height:0;z-index: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EB0k8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7D05CEA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48A4A92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06724F" w14:textId="5A7592D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4F6B179C">
                <v:shape id="Рисунок 350" o:spid="_x0000_s4931" type="#_x0000_t75" style="position:absolute;left:0;text-align:left;margin-left:45.3pt;margin-top:2.35pt;width:8.25pt;height:8.25pt;z-index:-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033F4B3F">
                <v:line id="Прямая соединительная линия 345" o:spid="_x0000_s4930" style="position:absolute;left:0;text-align:left;z-index: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uespx/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95BFA78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2FC69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FA530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14FF1CE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FAECC0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791100" w14:textId="6C086AD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552941A">
                <v:shape id="_x0000_s4929" type="#_x0000_t32" style="position:absolute;left:0;text-align:left;margin-left:5pt;margin-top:5.3pt;width:59.25pt;height:0;z-index: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SrzLS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78E0DA8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994F3E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FD54ABB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4A0D84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911DE4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5CD669" w14:textId="0D35776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4946D64">
                <v:shape id="_x0000_s4928" type="#_x0000_t32" style="position:absolute;left:0;text-align:left;margin-left:4.7pt;margin-top:5.6pt;width:66.95pt;height:0;z-index: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AOCFr3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9A1B30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FD08E3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88179C" w14:textId="0260076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E78FBC7">
                <v:shape id="_x0000_s4927" type="#_x0000_t32" style="position:absolute;left:0;text-align:left;margin-left:11pt;margin-top:5.95pt;width:63pt;height:0;z-index: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ptv3AEAAJwDAAAOAAAAZHJzL2Uyb0RvYy54bWysU8GO0zAQvSPxD5bvNMlKQDd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o2fPnxnjMLAw3p&#10;0zFi5mbVMik0ulBT4MbufepRTPbJPaL4GZjFTQ+2Uzn6+ewouUoZxW8p6RIc8RzGrygpBoggyzW1&#10;fkiQJASb8lTOt6moKTJBj8uSlKHZiaurgPqa53yIXxQOLBkND9GD7vq4QWtp9OirzAKnxxBTVVBf&#10;ExKpxZ02Jm+AsWyk0u/L9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2Bptv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8FEBE1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EEDB85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0C5B6F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C085DD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254347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0511F1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58E28A9" w14:textId="74A9A0FC" w:rsidR="00B13465" w:rsidRPr="00B13465" w:rsidRDefault="00B13465" w:rsidP="00B13465">
            <w:pPr>
              <w:jc w:val="center"/>
              <w:rPr>
                <w:b/>
                <w:bCs/>
                <w:sz w:val="24"/>
                <w:szCs w:val="24"/>
                <w:u w:val="single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58CBED1C" w14:textId="7CBF3BDA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21F08B5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36CDB20" w14:textId="7E22A214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C76A19B">
                <v:shape id="Рисунок 250" o:spid="_x0000_i1126" type="#_x0000_t75" alt="51" style="width:471.6pt;height:471.6pt;visibility:visible;mso-wrap-style:square">
                  <v:imagedata r:id="rId62" o:title="51"/>
                </v:shape>
              </w:pict>
            </w:r>
          </w:p>
        </w:tc>
      </w:tr>
      <w:tr w:rsidR="00B13465" w:rsidRPr="00B13465" w14:paraId="4138092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9DD66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D5EB55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DC4438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66DB91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6049D1" w14:textId="3443D2FA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E6859A4">
                <v:shape id="Рисунок 356" o:spid="_x0000_i112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9FC7DAA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4C1B9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61F154" w14:textId="2483F12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013D94B">
                <v:shape id="_x0000_s4926" type="#_x0000_t32" style="position:absolute;left:0;text-align:left;margin-left:4.1pt;margin-top:6.95pt;width:63pt;height:0;z-index: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6x3cY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A74252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B12DC1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EB0C02" w14:textId="537A830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AE0F742">
                <v:shape id="Рисунок 357" o:spid="_x0000_s4925" type="#_x0000_t75" style="position:absolute;left:0;text-align:left;margin-left:45.3pt;margin-top:2.35pt;width:8.25pt;height:8.25pt;z-index:-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53EF232E">
                <v:line id="Прямая соединительная линия 352" o:spid="_x0000_s4924" style="position:absolute;left:0;text-align:left;z-index: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JyNBb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23875FA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611E81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91A016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6B76E5F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814273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0168F6" w14:textId="7E44F05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C6FF633">
                <v:shape id="_x0000_s4923" type="#_x0000_t32" style="position:absolute;left:0;text-align:left;margin-left:5pt;margin-top:5.3pt;width:59.25pt;height:0;z-index: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BBt/kyzQEAAH8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9247E7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D28F22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316B9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AF8FDA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CB40DE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DE71E6" w14:textId="5DEC95CD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4A01FB1">
                <v:shape id="_x0000_s4922" type="#_x0000_t32" style="position:absolute;left:0;text-align:left;margin-left:4.7pt;margin-top:5.6pt;width:66.95pt;height:0;z-index: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BQNoj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EC45314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EE0F97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85C5B0" w14:textId="2AC70A3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38119C9">
                <v:shape id="_x0000_s4921" type="#_x0000_t32" style="position:absolute;left:0;text-align:left;margin-left:11pt;margin-top:5.95pt;width:63pt;height:0;z-index: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KWP4w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0FDACF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7CE0DA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6EDF8C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26E174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1189FB04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480CE78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8EB7348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25859AA2" w14:textId="31F70167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32E3165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56F8AD6" w14:textId="6F95DA36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2E468D0">
                <v:shape id="Рисунок 252" o:spid="_x0000_i1128" type="#_x0000_t75" alt="52" style="width:471.6pt;height:471.6pt;visibility:visible;mso-wrap-style:square">
                  <v:imagedata r:id="rId63" o:title="52"/>
                </v:shape>
              </w:pict>
            </w:r>
          </w:p>
        </w:tc>
      </w:tr>
      <w:tr w:rsidR="00B13465" w:rsidRPr="00B13465" w14:paraId="17ABCF7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29E10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922CAE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543125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CC1E70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CFB897" w14:textId="1D6F937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3AE368E">
                <v:shape id="Рисунок 363" o:spid="_x0000_i112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E97889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A9F495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C8C76B" w14:textId="15DA415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C4D8B00">
                <v:shape id="_x0000_s4920" type="#_x0000_t32" style="position:absolute;left:0;text-align:left;margin-left:4.1pt;margin-top:6.95pt;width:63pt;height:0;z-index: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55Rks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2971F7A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785025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CE378B" w14:textId="5B4D7B70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7C27D4B">
                <v:shape id="Рисунок 364" o:spid="_x0000_s4919" type="#_x0000_t75" style="position:absolute;left:0;text-align:left;margin-left:45.3pt;margin-top:2.35pt;width:8.25pt;height:8.25pt;z-index:-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0A4F515">
                <v:line id="Прямая соединительная линия 359" o:spid="_x0000_s4918" style="position:absolute;left:0;text-align:left;z-index: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GiUT6D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135C9A1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968606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B70603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C6E957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C728DD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4814E9" w14:textId="1E8A05D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143BBD8">
                <v:shape id="_x0000_s4917" type="#_x0000_t32" style="position:absolute;left:0;text-align:left;margin-left:5pt;margin-top:5.3pt;width:59.25pt;height:0;z-index: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M9x2G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C56E3EA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4F3E67A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B7E7BD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74222D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D9D06E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1AF5DE" w14:textId="080F04FD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4400BBC">
                <v:shape id="_x0000_s4916" type="#_x0000_t32" style="position:absolute;left:0;text-align:left;margin-left:4.7pt;margin-top:5.6pt;width:66.95pt;height:0;z-index: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B3aOek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D56FFB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DDE7A2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1F2D61" w14:textId="3705211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3FAC931">
                <v:shape id="_x0000_s4915" type="#_x0000_t32" style="position:absolute;left:0;text-align:left;margin-left:11pt;margin-top:5.95pt;width:63pt;height:0;z-index: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B6nWJ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31CAB25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B01814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3C9BA2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CF7C5C8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D3656F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6B726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5C3DED8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584F171B" w14:textId="7DB19CFF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AF920A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8B38B70" w14:textId="03C6C9C9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9DDF9D8">
                <v:shape id="Рисунок 254" o:spid="_x0000_i1130" type="#_x0000_t75" alt="53" style="width:471.6pt;height:471.6pt;visibility:visible;mso-wrap-style:square">
                  <v:imagedata r:id="rId64" o:title="53"/>
                </v:shape>
              </w:pict>
            </w:r>
          </w:p>
        </w:tc>
      </w:tr>
      <w:tr w:rsidR="00B13465" w:rsidRPr="00B13465" w14:paraId="4C9C945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2658B4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B98BA4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DF3588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049013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2EA083" w14:textId="55295FAC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558A7C8">
                <v:shape id="Рисунок 370" o:spid="_x0000_i113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0D0AB5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B1ECFB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C07D10" w14:textId="0BB5B7D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E65352B">
                <v:shape id="_x0000_s4914" type="#_x0000_t32" style="position:absolute;left:0;text-align:left;margin-left:4.1pt;margin-top:6.95pt;width:63pt;height:0;z-index: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ZfQhc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8A9FBC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28FF132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140A02" w14:textId="2DB58B3D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28C5C17">
                <v:shape id="Рисунок 371" o:spid="_x0000_s4913" type="#_x0000_t75" style="position:absolute;left:0;text-align:left;margin-left:45.3pt;margin-top:2.35pt;width:8.25pt;height:8.25pt;z-index:-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E89C110">
                <v:line id="Прямая соединительная линия 366" o:spid="_x0000_s4912" style="position:absolute;left:0;text-align:left;z-index: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I/9yhL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3D0B6BB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7922A4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C8DA1B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82DE2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0E29C9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6BEB83" w14:textId="16F47AC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70E9EF2">
                <v:shape id="_x0000_s4911" type="#_x0000_t32" style="position:absolute;left:0;text-align:left;margin-left:5pt;margin-top:5.3pt;width:59.25pt;height:0;z-index: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D9VzsvPAQAAfw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36C9A4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38F512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9E9BE3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FCF0213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E2F589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28465B" w14:textId="6AB71C1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1497916">
                <v:shape id="_x0000_s4910" type="#_x0000_t32" style="position:absolute;left:0;text-align:left;margin-left:4.7pt;margin-top:5.6pt;width:66.95pt;height:0;z-index: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e+Ffd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1FC75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168F8A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66844E" w14:textId="2CB1DDC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8743213">
                <v:shape id="_x0000_s4909" type="#_x0000_t32" style="position:absolute;left:0;text-align:left;margin-left:11pt;margin-top:5.95pt;width:63pt;height:0;z-index: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FXfVrz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CEE6A18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318FC8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09BE42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78BF58C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B7CE4D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57C5B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EA6F5B7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20580322" w14:textId="329FE041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6FF2547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1644D32" w14:textId="380E7B96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1E061A3">
                <v:shape id="Рисунок 256" o:spid="_x0000_i1132" type="#_x0000_t75" alt="54" style="width:471.6pt;height:471.6pt;visibility:visible;mso-wrap-style:square">
                  <v:imagedata r:id="rId65" o:title="54"/>
                </v:shape>
              </w:pict>
            </w:r>
          </w:p>
        </w:tc>
      </w:tr>
      <w:tr w:rsidR="00B13465" w:rsidRPr="00B13465" w14:paraId="6649EAA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E9E9F16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D468A7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CBB01F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62133F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3BB4A0" w14:textId="60AF44A6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4F47166">
                <v:shape id="Рисунок 377" o:spid="_x0000_i113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8D487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014C294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D2D8E7" w14:textId="5CB5F4C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E3830D3">
                <v:shape id="_x0000_s4908" type="#_x0000_t32" style="position:absolute;left:0;text-align:left;margin-left:4.1pt;margin-top:6.95pt;width:63pt;height:0;z-index: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D7F7DA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77D519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D79241" w14:textId="6E75E915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8722804">
                <v:shape id="Рисунок 378" o:spid="_x0000_s4907" type="#_x0000_t75" style="position:absolute;left:0;text-align:left;margin-left:45.3pt;margin-top:2.35pt;width:8.25pt;height:8.25pt;z-index:-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60626F7">
                <v:line id="Прямая соединительная линия 373" o:spid="_x0000_s4906" style="position:absolute;left:0;text-align:left;z-index: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JPqO4/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12BA2F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0F1593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B04115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DBDAF0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8E603A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F793FA" w14:textId="774D148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F11C205">
                <v:shape id="_x0000_s4905" type="#_x0000_t32" style="position:absolute;left:0;text-align:left;margin-left:5pt;margin-top:5.3pt;width:59.25pt;height:0;z-index: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CPm6v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5F4BC3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1927F3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268D1D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1003F8A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353713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26C136" w14:textId="57491337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29E8B0C">
                <v:shape id="_x0000_s4904" type="#_x0000_t32" style="position:absolute;left:0;text-align:left;margin-left:4.7pt;margin-top:5.6pt;width:66.95pt;height:0;z-index: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TE0rA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CF0DD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94C542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32AF89C" w14:textId="4A91C1F9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912A006">
                <v:shape id="_x0000_s4903" type="#_x0000_t32" style="position:absolute;left:0;text-align:left;margin-left:11pt;margin-top:5.95pt;width:63pt;height:0;z-index: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Hm8wOH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2906A58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004495F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239E7A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278604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D369907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F12B35A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465E85C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56015C16" w14:textId="29AFA6AB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50AA039D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02995DA4" w14:textId="7A60FFC6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E5E1538">
                <v:shape id="Рисунок 258" o:spid="_x0000_i1134" type="#_x0000_t75" alt="55" style="width:471.6pt;height:471.6pt;visibility:visible;mso-wrap-style:square">
                  <v:imagedata r:id="rId66" o:title="55"/>
                </v:shape>
              </w:pict>
            </w:r>
          </w:p>
        </w:tc>
      </w:tr>
      <w:tr w:rsidR="00B13465" w:rsidRPr="00B13465" w14:paraId="77FEEB0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59903B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286616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98AF28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19C3BC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52C59D" w14:textId="3FE2F1F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8167066">
                <v:shape id="Рисунок 384" o:spid="_x0000_i113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A74102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121C7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AEF194" w14:textId="7D9D27F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4618E4F">
                <v:shape id="_x0000_s4902" type="#_x0000_t32" style="position:absolute;left:0;text-align:left;margin-left:4.1pt;margin-top:6.95pt;width:63pt;height:0;z-index:2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Vt/CS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F7686E4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01A73C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F4F7A7" w14:textId="64171C5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73E645F7">
                <v:shape id="Рисунок 385" o:spid="_x0000_s4901" type="#_x0000_t75" style="position:absolute;left:0;text-align:left;margin-left:45.3pt;margin-top:2.35pt;width:8.25pt;height:8.25pt;z-index:-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F519C8E">
                <v:line id="Прямая соединительная линия 380" o:spid="_x0000_s4900" style="position:absolute;left:0;text-align:left;z-index: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iQmH0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BCDC565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DD6393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D79891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704CA6C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270D42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5EFF93" w14:textId="08141005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4980C12">
                <v:shape id="_x0000_s4899" type="#_x0000_t32" style="position:absolute;left:0;text-align:left;margin-left:5pt;margin-top:5.3pt;width:59.25pt;height:0;z-index: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DH4t8s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7F948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8BAC67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86E9D3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BC53CD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FCB0D0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5C80F9" w14:textId="4A25D7E2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81E36B7">
                <v:shape id="_x0000_s4898" type="#_x0000_t32" style="position:absolute;left:0;text-align:left;margin-left:4.7pt;margin-top:5.6pt;width:66.95pt;height:0;z-index: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7CC9DB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CE294C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BEE0EA" w14:textId="004851A2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53152F4">
                <v:shape id="_x0000_s4897" type="#_x0000_t32" style="position:absolute;left:0;text-align:left;margin-left:11pt;margin-top:5.95pt;width:63pt;height:0;z-index: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CvDAU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4C74D0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B718514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D0B4FB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5FE1EA2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296D0D2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EA1021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DCF2E89" w14:textId="77777777" w:rsidR="001A6F74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A6F74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A6F74">
              <w:rPr>
                <w:sz w:val="24"/>
              </w:rPr>
              <w:t>кВ</w:t>
            </w:r>
            <w:proofErr w:type="spellEnd"/>
            <w:r w:rsidR="001A6F74">
              <w:rPr>
                <w:sz w:val="24"/>
              </w:rPr>
              <w:t xml:space="preserve"> «Суджа-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A6F74">
              <w:rPr>
                <w:sz w:val="24"/>
              </w:rPr>
              <w:t>Суджанского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A6F74">
              <w:rPr>
                <w:sz w:val="24"/>
              </w:rPr>
              <w:t>Большесолдатское</w:t>
            </w:r>
            <w:proofErr w:type="spellEnd"/>
            <w:r w:rsidR="001A6F74">
              <w:rPr>
                <w:sz w:val="24"/>
              </w:rPr>
              <w:t xml:space="preserve">» </w:t>
            </w:r>
            <w:proofErr w:type="spellStart"/>
            <w:r w:rsidR="001A6F74">
              <w:rPr>
                <w:sz w:val="24"/>
              </w:rPr>
              <w:t>Большесолдатского</w:t>
            </w:r>
            <w:proofErr w:type="spellEnd"/>
            <w:r w:rsidR="001A6F74">
              <w:rPr>
                <w:sz w:val="24"/>
              </w:rPr>
              <w:t xml:space="preserve"> района Курской области</w:t>
            </w:r>
          </w:p>
          <w:p w14:paraId="01DEFCD9" w14:textId="3871172C" w:rsidR="00B13465" w:rsidRPr="00B13465" w:rsidRDefault="00B13465" w:rsidP="001A6F74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F032CA4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4ED5E6C7" w14:textId="22C44F23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C48DFF3">
                <v:shape id="Рисунок 260" o:spid="_x0000_i1136" type="#_x0000_t75" alt="56" style="width:471.6pt;height:471.6pt;visibility:visible;mso-wrap-style:square">
                  <v:imagedata r:id="rId67" o:title="56"/>
                </v:shape>
              </w:pict>
            </w:r>
          </w:p>
        </w:tc>
      </w:tr>
      <w:tr w:rsidR="00B13465" w:rsidRPr="00B13465" w14:paraId="7123D766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D4934E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70FD7F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70B498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784004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DD1379" w14:textId="59AEB8A1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C523B03">
                <v:shape id="Рисунок 391" o:spid="_x0000_i113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D40BC48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E1D1F9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0A9F3F" w14:textId="551EB0A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993C5F9">
                <v:shape id="_x0000_s4896" type="#_x0000_t32" style="position:absolute;left:0;text-align:left;margin-left:4.1pt;margin-top:6.95pt;width:63pt;height:0;z-index: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JLRNY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88C015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2C689B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5165F3" w14:textId="5C1C883E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B45B424">
                <v:shape id="Рисунок 392" o:spid="_x0000_s4895" type="#_x0000_t75" style="position:absolute;left:0;text-align:left;margin-left:45.3pt;margin-top:2.35pt;width:8.25pt;height:8.25pt;z-index:-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719147C3">
                <v:line id="Прямая соединительная линия 387" o:spid="_x0000_s4894" style="position:absolute;left:0;text-align:left;z-index: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HN+YsL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3C11EC7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7EDB8F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59F0281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300FD0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41E763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821F113" w14:textId="2D2EB0F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B36B79B">
                <v:shape id="_x0000_s4893" type="#_x0000_t32" style="position:absolute;left:0;text-align:left;margin-left:5pt;margin-top:5.3pt;width:59.25pt;height:0;z-index:2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jh5oM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92A3AC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CC0447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AA924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DBA3CE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708751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70F4014" w14:textId="7E6F53E5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BF12D9A">
                <v:shape id="_x0000_s4892" type="#_x0000_t32" style="position:absolute;left:0;text-align:left;margin-left:4.7pt;margin-top:5.6pt;width:66.95pt;height:0;z-index: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yqr5j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F1A179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598AB2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7FEC6A" w14:textId="08DA617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43037D3">
                <v:shape id="_x0000_s4891" type="#_x0000_t32" style="position:absolute;left:0;text-align:left;margin-left:11pt;margin-top:5.95pt;width:63pt;height:0;z-index:28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+4lVL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89D4CD0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CEA6D4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86F178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8E6950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9263234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F0C2A0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8CF32F6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56DF8CB7" w14:textId="3C11F502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0399BA15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960DA0C" w14:textId="52371423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240923E">
                <v:shape id="Рисунок 262" o:spid="_x0000_i1138" type="#_x0000_t75" alt="57" style="width:471.6pt;height:471.6pt;visibility:visible;mso-wrap-style:square">
                  <v:imagedata r:id="rId68" o:title="57"/>
                </v:shape>
              </w:pict>
            </w:r>
          </w:p>
        </w:tc>
      </w:tr>
      <w:tr w:rsidR="00B13465" w:rsidRPr="00B13465" w14:paraId="60B7ABDE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B846230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63822F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1495B17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6E3C79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A37FD4" w14:textId="327C20B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D22FE22">
                <v:shape id="Рисунок 398" o:spid="_x0000_i113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56BE2AD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05D2B4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B6C9CEE" w14:textId="1DD5373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99B81F4">
                <v:shape id="_x0000_s4890" type="#_x0000_t32" style="position:absolute;left:0;text-align:left;margin-left:4.1pt;margin-top:6.95pt;width:63pt;height:0;z-index:28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KD31s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CD55B1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084261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517984" w14:textId="3ADFFF7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B962A42">
                <v:shape id="Рисунок 399" o:spid="_x0000_s4889" type="#_x0000_t75" style="position:absolute;left:0;text-align:left;margin-left:45.3pt;margin-top:2.35pt;width:8.25pt;height:8.25pt;z-index:-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3B180C7">
                <v:line id="Прямая соединительная линия 394" o:spid="_x0000_s4888" style="position:absolute;left:0;text-align:left;z-index: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PupadX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DAF7E11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3DE7578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B6515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55B62BB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5CC1FC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15CDB3" w14:textId="166AEF5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5F22B10">
                <v:shape id="_x0000_s4887" type="#_x0000_t32" style="position:absolute;left:0;text-align:left;margin-left:5pt;margin-top:5.3pt;width:59.25pt;height:0;z-index: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GImxBzPAQAAfw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2814F4E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E31C5F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ECEBB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61BA91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B14553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68592C9" w14:textId="6557EBBF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5854941">
                <v:shape id="_x0000_s4886" type="#_x0000_t32" style="position:absolute;left:0;text-align:left;margin-left:4.7pt;margin-top:5.6pt;width:66.95pt;height:0;z-index:2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lWgzwEAAH8DAAAOAAAAZHJzL2Uyb0RvYy54bWysU02P0zAQvSPxHyzfadKgXaq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i/c0KgeWhvRx&#10;n7Bws6bJCk0+thS4dtuQexRH9+yfUPyIzOF6BDeoEv1y8pQ8zxnVbynZiJ54dtMXlBQDRFDkOvbB&#10;ZkgSgh3LVE63qahjYoIeF3d1c3/Hmbi6KmiveT7E9FmhZfnS8ZgC6GFMa3SORo9hXljg8BRTrgra&#10;a0ImdbjRxpQNMI5NVHrzoa5LRkSjZfbmuBiG3doEdoC8RPRtNqVH8rwOC7h3sqCNCuSnyz2BNuc7&#10;sRt3kSarcdZ1h/K0DVfJaMqlzMtG5jV6bZfsX//N6i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JpJVo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D5D305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B2ABB7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170B0E" w14:textId="5298E742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3682CA55">
                <v:shape id="_x0000_s4885" type="#_x0000_t32" style="position:absolute;left:0;text-align:left;margin-left:11pt;margin-top:5.95pt;width:63pt;height:0;z-index:2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dJIkF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D1008B4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16637B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9745AF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FD1CC3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92B7B3E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E94D6DC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4027C6B6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F1F91DC" w14:textId="64E9949D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9209A1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423B697" w14:textId="711FE871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DF87EA8">
                <v:shape id="Рисунок 264" o:spid="_x0000_i1140" type="#_x0000_t75" alt="58" style="width:471.6pt;height:471.6pt;visibility:visible;mso-wrap-style:square">
                  <v:imagedata r:id="rId69" o:title="58"/>
                </v:shape>
              </w:pict>
            </w:r>
          </w:p>
        </w:tc>
      </w:tr>
      <w:tr w:rsidR="00B13465" w:rsidRPr="00B13465" w14:paraId="672FB68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C553E2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0E90A909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C7B3AEF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A69A5C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B17950" w14:textId="4E6F4EA7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7832D58">
                <v:shape id="Рисунок 405" o:spid="_x0000_i114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987D0FF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654EC6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0A50CF" w14:textId="07845AC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8EBC227">
                <v:shape id="_x0000_s4884" type="#_x0000_t32" style="position:absolute;left:0;text-align:left;margin-left:4.1pt;margin-top:6.95pt;width:63pt;height:0;z-index:2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NA6Td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CAFCE6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AF0892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FD2392" w14:textId="42944D2B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3857989">
                <v:shape id="Рисунок 406" o:spid="_x0000_s4883" type="#_x0000_t75" style="position:absolute;left:0;text-align:left;margin-left:45.3pt;margin-top:2.35pt;width:8.25pt;height:8.25pt;z-index:-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FA0638E">
                <v:line id="Прямая соединительная линия 401" o:spid="_x0000_s4882" style="position:absolute;left:0;text-align:left;z-index: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IcqrF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4A8C2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54F6031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CB02FA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F3DE7E5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65EA67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E0C34B" w14:textId="5472992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047902C">
                <v:shape id="_x0000_s4881" type="#_x0000_t32" style="position:absolute;left:0;text-align:left;margin-left:5pt;margin-top:5.3pt;width:59.25pt;height:0;z-index:2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5B11AD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867C80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824AADF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BC1B15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AC7128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0716E63" w14:textId="5B8EF2AE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D98D778">
                <v:shape id="_x0000_s4880" type="#_x0000_t32" style="position:absolute;left:0;text-align:left;margin-left:4.7pt;margin-top:5.6pt;width:66.95pt;height:0;z-index:2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Khvtc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AA4AE7E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DA3F87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1DCD15" w14:textId="5BE1AE36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3A7151D">
                <v:shape id="_x0000_s4879" type="#_x0000_t32" style="position:absolute;left:0;text-align:left;margin-left:11pt;margin-top:5.95pt;width:63pt;height:0;z-index: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JEaow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C517FE3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67FAE4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B4D5A0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1833A3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93C43D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25C7BD7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DC13F10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E9585D6" w14:textId="49D48E88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3B33E4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803C541" w14:textId="0FA118C5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660837D">
                <v:shape id="Рисунок 266" o:spid="_x0000_i1142" type="#_x0000_t75" alt="59" style="width:471.6pt;height:471.6pt;visibility:visible;mso-wrap-style:square">
                  <v:imagedata r:id="rId70" o:title="59"/>
                </v:shape>
              </w:pict>
            </w:r>
          </w:p>
        </w:tc>
      </w:tr>
      <w:tr w:rsidR="00B13465" w:rsidRPr="00B13465" w14:paraId="0EF911E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E683654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2CC722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42FA4A8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8195BD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4554E8" w14:textId="7FBEC674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F5F2296">
                <v:shape id="Рисунок 412" o:spid="_x0000_i114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6D72E5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87AC42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FE5A665" w14:textId="59033F9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7A6E745">
                <v:shape id="_x0000_s4878" type="#_x0000_t32" style="position:absolute;left:0;text-align:left;margin-left:4.1pt;margin-top:6.95pt;width:63pt;height:0;z-index: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MIkEO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82D2F41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B28591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C3E99B" w14:textId="5B6BE9C2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E6B74C7">
                <v:shape id="Рисунок 413" o:spid="_x0000_s4877" type="#_x0000_t75" style="position:absolute;left:0;text-align:left;margin-left:45.3pt;margin-top:2.35pt;width:8.25pt;height:8.25pt;z-index:-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A06386F">
                <v:line id="Прямая соединительная линия 408" o:spid="_x0000_s4876" style="position:absolute;left:0;text-align:left;z-index: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N4jwUP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EE5A64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8CABFB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EDBD44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C82963E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C7CDEE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2A68C3" w14:textId="351905C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A421B2A">
                <v:shape id="_x0000_s4875" type="#_x0000_t32" style="position:absolute;left:0;text-align:left;margin-left:5pt;margin-top:5.3pt;width:59.25pt;height:0;z-index:2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7M85D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701D609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299FAFE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D80104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FD046D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650D585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2AFBF7" w14:textId="70150785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7B65164A">
                <v:shape id="_x0000_s4874" type="#_x0000_t32" style="position:absolute;left:0;text-align:left;margin-left:4.7pt;margin-top:5.6pt;width:66.95pt;height:0;z-index:2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qHuos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111989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5B2530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02C498" w14:textId="0C40E88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3804E19">
                <v:shape id="_x0000_s4873" type="#_x0000_t32" style="position:absolute;left:0;text-align:left;margin-left:11pt;margin-top:5.95pt;width:63pt;height:0;z-index:3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MKjIYn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13CD48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528036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B17EB79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FB1655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AED1C59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8A638B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DF763BF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32C28174" w14:textId="49F74CAA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214161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65810A" w14:textId="7B224161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B9E1897">
                <v:shape id="Рисунок 268" o:spid="_x0000_i1144" type="#_x0000_t75" alt="60" style="width:471.6pt;height:471.6pt;visibility:visible;mso-wrap-style:square">
                  <v:imagedata r:id="rId71" o:title="60"/>
                </v:shape>
              </w:pict>
            </w:r>
          </w:p>
        </w:tc>
      </w:tr>
      <w:tr w:rsidR="00B13465" w:rsidRPr="00B13465" w14:paraId="0E5EF61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A0C980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68F4071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C147C5E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3BA979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C05784" w14:textId="6E6A3066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F432835">
                <v:shape id="Рисунок 419" o:spid="_x0000_i114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1EA4736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25D32E2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5665CF" w14:textId="46241ABC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846908B">
                <v:shape id="_x0000_s4872" type="#_x0000_t32" style="position:absolute;left:0;text-align:left;margin-left:4.1pt;margin-top:6.95pt;width:63pt;height:0;z-index:30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sulB+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58C638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B1633A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9D53AC" w14:textId="20A46E2B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96DB423">
                <v:shape id="Рисунок 420" o:spid="_x0000_s4871" type="#_x0000_t75" style="position:absolute;left:0;text-align:left;margin-left:45.3pt;margin-top:2.35pt;width:8.25pt;height:8.25pt;z-index:-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734343E">
                <v:line id="Прямая соединительная линия 415" o:spid="_x0000_s4870" style="position:absolute;left:0;text-align:left;z-index:30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31E+9f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9FC35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1D241C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C967E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A43D59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7F359A3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32E702" w14:textId="7C5A3D1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62D2110">
                <v:shape id="_x0000_s4869" type="#_x0000_t32" style="position:absolute;left:0;text-align:left;margin-left:5pt;margin-top:5.3pt;width:59.25pt;height:0;z-index:3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6EiuQs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DD4FE89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64662D3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69547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DB4801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B69A23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EE1BBE6" w14:textId="51285046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FA467A1">
                <v:shape id="_x0000_s4868" type="#_x0000_t32" style="position:absolute;left:0;text-align:left;margin-left:4.7pt;margin-top:5.6pt;width:66.95pt;height:0;z-index: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Cs/D/+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F23860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22FE9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806AF2" w14:textId="17B854D7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B9F421E">
                <v:shape id="_x0000_s4867" type="#_x0000_t32" style="position:absolute;left:0;text-align:left;margin-left:11pt;margin-top:5.95pt;width:63pt;height:0;z-index:30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N5yzJj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F93BFB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3325D777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DC7BCE2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2A5FCFA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76F7A8A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4E6B240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D78CE65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0C0B4555" w14:textId="3E287C2C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5BEA846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ABCBD7F" w14:textId="41436D06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D4D159F">
                <v:shape id="Рисунок 270" o:spid="_x0000_i1146" type="#_x0000_t75" alt="61" style="width:471.6pt;height:471.6pt;visibility:visible;mso-wrap-style:square">
                  <v:imagedata r:id="rId72" o:title="61"/>
                </v:shape>
              </w:pict>
            </w:r>
          </w:p>
        </w:tc>
      </w:tr>
      <w:tr w:rsidR="00B13465" w:rsidRPr="00B13465" w14:paraId="3521B828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E4A5813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D55AC3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9A295B2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ED105E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BCE962" w14:textId="2FE057D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C7E99D5">
                <v:shape id="Рисунок 426" o:spid="_x0000_i114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525D4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D697DA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DBF642" w14:textId="45128D7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3418EDD">
                <v:shape id="_x0000_s4866" type="#_x0000_t32" style="position:absolute;left:0;text-align:left;margin-left:4.1pt;margin-top:6.95pt;width:63pt;height:0;z-index:3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8833A89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F1458D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062804" w14:textId="2F89BAD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691D9929">
                <v:shape id="Рисунок 427" o:spid="_x0000_s4865" type="#_x0000_t75" style="position:absolute;left:0;text-align:left;margin-left:45.3pt;margin-top:2.35pt;width:8.25pt;height:8.25pt;z-index:-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5EA7033">
                <v:line id="Прямая соединительная линия 422" o:spid="_x0000_s4864" style="position:absolute;left:0;text-align:left;z-index:3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ij140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E39EBB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2837AF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A030A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E7751A2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5CE0C5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10F14F" w14:textId="77B4A07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498B1515">
                <v:shape id="_x0000_s4863" type="#_x0000_t32" style="position:absolute;left:0;text-align:left;margin-left:5pt;margin-top:5.3pt;width:59.25pt;height:0;z-index:3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3+TaN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A06112E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F3D446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BCFD3D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4BE282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38A6B9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771A70" w14:textId="71D7EA9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2ECCF42">
                <v:shape id="_x0000_s4862" type="#_x0000_t32" style="position:absolute;left:0;text-align:left;margin-left:4.7pt;margin-top:5.6pt;width:66.95pt;height:0;z-index: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m1BLic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03DF26E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00D02E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4D21B2" w14:textId="7F56894E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6E84FFCF">
                <v:shape id="_x0000_s4861" type="#_x0000_t32" style="position:absolute;left:0;text-align:left;margin-left:11pt;margin-top:5.95pt;width:63pt;height:0;z-index:3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iLKn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A126DD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6E357FC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5730A8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9677072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40881D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051C758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4299F27" w14:textId="09A575D6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B6530A8" w14:textId="2BA64997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FC5E90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568C7CD" w14:textId="4128A0D9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4385BDA">
                <v:shape id="Рисунок 272" o:spid="_x0000_i1148" type="#_x0000_t75" alt="62" style="width:471.6pt;height:471.6pt;visibility:visible;mso-wrap-style:square">
                  <v:imagedata r:id="rId73" o:title="62"/>
                </v:shape>
              </w:pict>
            </w:r>
          </w:p>
        </w:tc>
      </w:tr>
      <w:tr w:rsidR="00B13465" w:rsidRPr="00B13465" w14:paraId="4E2BE7A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88838F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8EC6A9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561EDCC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A0464F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C15D79" w14:textId="4995436B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A4664CA">
                <v:shape id="Рисунок 433" o:spid="_x0000_i114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52BBD27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0A83D9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5A27C32" w14:textId="791040D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2FF5943">
                <v:shape id="_x0000_s4860" type="#_x0000_t32" style="position:absolute;left:0;text-align:left;margin-left:4.1pt;margin-top:6.95pt;width:63pt;height:0;z-index: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ecdHt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5837EE7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2035FF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1504D69" w14:textId="29A73C75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352C6F3">
                <v:shape id="Рисунок 434" o:spid="_x0000_s4859" type="#_x0000_t75" style="position:absolute;left:0;text-align:left;margin-left:45.3pt;margin-top:2.35pt;width:8.25pt;height:8.25pt;z-index:-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13250A6">
                <v:line id="Прямая соединительная линия 429" o:spid="_x0000_s4858" style="position:absolute;left:0;text-align:left;z-index: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xYp2H/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B6706A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60F46E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861957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18713CB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91F15A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1F3AEB" w14:textId="0DC0696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F7B06CA">
                <v:shape id="_x0000_s4857" type="#_x0000_t32" style="position:absolute;left:0;text-align:left;margin-left:5pt;margin-top:5.3pt;width:59.25pt;height:0;z-index:3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rY9VH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0243C04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24EDF5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8DB9D3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01EA28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832E7B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6DA66C5" w14:textId="01DFD231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65B2679">
                <v:shape id="_x0000_s4856" type="#_x0000_t32" style="position:absolute;left:0;text-align:left;margin-left:4.7pt;margin-top:5.6pt;width:66.95pt;height:0;z-index:3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DpO8Sj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3A5517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691DA5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EF6A9B" w14:textId="2AA3806A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05226B3">
                <v:shape id="_x0000_s4855" type="#_x0000_t32" style="position:absolute;left:0;text-align:left;margin-left:11pt;margin-top:5.95pt;width:63pt;height:0;z-index: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KmeIn7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2D9BF6F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473283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0DA4DD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1E95A71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FD4F520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03F8E60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BDA73D2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6BC06AFA" w14:textId="0DE5D9A4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314DE24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37CCB3A7" w14:textId="2202018C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0B6059C">
                <v:shape id="Рисунок 274" o:spid="_x0000_i1150" type="#_x0000_t75" alt="63" style="width:471.6pt;height:471.6pt;visibility:visible;mso-wrap-style:square">
                  <v:imagedata r:id="rId74" o:title="63"/>
                </v:shape>
              </w:pict>
            </w:r>
          </w:p>
        </w:tc>
      </w:tr>
      <w:tr w:rsidR="00B13465" w:rsidRPr="00B13465" w14:paraId="5BC5979C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29AE811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24174B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65627CB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A73B98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27150D" w14:textId="4BA450E0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5AAFC78">
                <v:shape id="Рисунок 440" o:spid="_x0000_i115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A5F70B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DB506C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A24259" w14:textId="2979D3C9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A1A2E96">
                <v:shape id="_x0000_s4854" type="#_x0000_t32" style="position:absolute;left:0;text-align:left;margin-left:4.1pt;margin-top:6.95pt;width:63pt;height:0;z-index:3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+6cCd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FD807ED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F25F8F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D11D64" w14:textId="5A3D6AAD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97A773F">
                <v:shape id="Рисунок 441" o:spid="_x0000_s4853" type="#_x0000_t75" style="position:absolute;left:0;text-align:left;margin-left:45.3pt;margin-top:2.35pt;width:8.25pt;height:8.25pt;z-index:-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6D28422">
                <v:line id="Прямая соединительная линия 436" o:spid="_x0000_s4852" style="position:absolute;left:0;text-align:left;z-index:3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+J2W1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56141C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EB6651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ECDDF7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B03E007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57FE088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517A54" w14:textId="0722334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A0E06A7">
                <v:shape id="_x0000_s4851" type="#_x0000_t32" style="position:absolute;left:0;text-align:left;margin-left:5pt;margin-top:5.3pt;width:59.25pt;height:0;z-index:3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oQbtz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ECEA0DC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3A1F3F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9A704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AD1F49D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0767862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183446" w14:textId="71B9CDC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BC8643A">
                <v:shape id="_x0000_s4850" type="#_x0000_t32" style="position:absolute;left:0;text-align:left;margin-left:4.7pt;margin-top:5.6pt;width:66.95pt;height:0;z-index:3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Dlsnxw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9A457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AA9DF3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92482E" w14:textId="4DEBF91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DA27EEC">
                <v:shape id="_x0000_s4849" type="#_x0000_t32" style="position:absolute;left:0;text-align:left;margin-left:11pt;margin-top:5.95pt;width:63pt;height:0;z-index: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BE7E786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1E50B3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AECD6D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AFB9C8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4BAF5F74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AFA79A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4EEFC70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69E685FE" w14:textId="3C64BC74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817FC9E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1EDBA7C" w14:textId="672E1FB3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5BE0E10">
                <v:shape id="Рисунок 276" o:spid="_x0000_i1152" type="#_x0000_t75" alt="64" style="width:471.6pt;height:471.6pt;visibility:visible;mso-wrap-style:square">
                  <v:imagedata r:id="rId75" o:title="64"/>
                </v:shape>
              </w:pict>
            </w:r>
          </w:p>
        </w:tc>
      </w:tr>
      <w:tr w:rsidR="00B13465" w:rsidRPr="00B13465" w14:paraId="24044257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42FD83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705868F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271BC7A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7233AC4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AC0957E" w14:textId="7A0BA01E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946BE9F">
                <v:shape id="Рисунок 447" o:spid="_x0000_i115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33C5B0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3F5006D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651A9A" w14:textId="274562E2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56FA624">
                <v:shape id="_x0000_s4848" type="#_x0000_t32" style="position:absolute;left:0;text-align:left;margin-left:4.1pt;margin-top:6.95pt;width:63pt;height:0;z-index:3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8BA54B3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2DA9DE3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22EEDE" w14:textId="0D70D14C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C149A51">
                <v:shape id="Рисунок 448" o:spid="_x0000_s4847" type="#_x0000_t75" style="position:absolute;left:0;text-align:left;margin-left:45.3pt;margin-top:2.35pt;width:8.25pt;height:8.25pt;z-index:-1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C744B4B">
                <v:line id="Прямая соединительная линия 443" o:spid="_x0000_s4846" style="position:absolute;left:0;text-align:left;z-index:32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FFMydb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332C484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539174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BD8FE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479C0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EA8EA5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3EBFC1" w14:textId="3FDBDA0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772F2DC">
                <v:shape id="_x0000_s4845" type="#_x0000_t32" style="position:absolute;left:0;text-align:left;margin-left:5pt;margin-top:5.3pt;width:59.25pt;height:0;z-index:3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WW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5c3S84sDDSk&#10;L/uImZtVy6TQ6EJNgRu79alHMdlH94DiV2AWNz3YTuXop6Oj5CplFH+kJCM44tmN31FSDBBBlmtq&#10;/ZAgSQg25akcr1NRU2SCHpeL+cflgjNxcRVQX/KcD/GbwoGlS8ND9KC7Pm7QWho9+iqzwOEhxFQV&#10;1JeERGrxXhuTN8BYNlLpN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nCpFls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44F3B75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C1EB60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340372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3750A74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C31AD6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13A9CCA" w14:textId="57C9656A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23719763">
                <v:shape id="_x0000_s4844" type="#_x0000_t32" style="position:absolute;left:0;text-align:left;margin-left:4.7pt;margin-top:5.6pt;width:66.95pt;height:0;z-index:3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2J7UK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9DAE3A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1C7DBC9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D72968" w14:textId="5E2B2F3B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52D1929">
                <v:shape id="_x0000_s4843" type="#_x0000_t32" style="position:absolute;left:0;text-align:left;margin-left:11pt;margin-top:5.95pt;width:63pt;height:0;z-index:32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bce1y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15C498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EB828E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A05BCB3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924DAE5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D8D7824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5EE620D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61036D5" w14:textId="7C2D43E2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074D7F4" w14:textId="6F92318E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164D88EA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746E861" w14:textId="7655A6D5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7DF3356E">
                <v:shape id="Рисунок 278" o:spid="_x0000_i1154" type="#_x0000_t75" alt="65" style="width:471.6pt;height:471.6pt;visibility:visible;mso-wrap-style:square">
                  <v:imagedata r:id="rId76" o:title="65"/>
                </v:shape>
              </w:pict>
            </w:r>
          </w:p>
        </w:tc>
      </w:tr>
      <w:tr w:rsidR="00B13465" w:rsidRPr="00B13465" w14:paraId="4A9D056F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78A2AE9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39265C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4E65689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02E5D3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256D92E" w14:textId="0B5545A3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825C075">
                <v:shape id="_x0000_i115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8D6B6C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B98378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B9C80F" w14:textId="30BBEB3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2F65F89">
                <v:shape id="_x0000_s4842" type="#_x0000_t32" style="position:absolute;left:0;text-align:left;margin-left:4.1pt;margin-top:6.95pt;width:63pt;height:0;z-index:32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B3CEE8B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3BB552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96A7CF" w14:textId="58A506F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3DFB810">
                <v:shape id="Рисунок 455" o:spid="_x0000_s4841" type="#_x0000_t75" style="position:absolute;left:0;text-align:left;margin-left:45.3pt;margin-top:2.35pt;width:8.25pt;height:8.25pt;z-index:-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37F2DF3B">
                <v:line id="Прямая соединительная линия 450" o:spid="_x0000_s4840" style="position:absolute;left:0;text-align:left;z-index: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3B07669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8A57C2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BFF15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9BA8C0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C593C3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97E889" w14:textId="5C79C29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29FCA604">
                <v:shape id="_x0000_s4839" type="#_x0000_t32" style="position:absolute;left:0;text-align:left;margin-left:5pt;margin-top:5.3pt;width:59.25pt;height:0;z-index: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dLY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5c3FWcWBhrS&#10;l33EzM2qZVJodKGmwI3d+tSjmOyje0DxKzCLmx5sp3L009FRcpUyij9SkhEc8ezG7ygpBoggyzW1&#10;fkiQJASb8lSO16moKTJBj8vF/ONywZm4uAqoL3nOh/hN4cDSpeEhetBdHzdoLY0efZVZ4PAQYqoK&#10;6ktCIrV4r43JG2AsG6n0m3JR5oyARsvkTXHBd7uN8ewAaYnyl3skz+swj3srM1qvQH493yNoc7oT&#10;u7FnaZIaJ113KI9bf5GMppzLPG9kWqPXds5++W/Wv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mK3S2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1C0CBDA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97D02B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68EC65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241984F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C10ED1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DCFAAC" w14:textId="6D2380E0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0487E9DD">
                <v:shape id="_x0000_s4838" type="#_x0000_t32" style="position:absolute;left:0;text-align:left;margin-left:4.7pt;margin-top:5.6pt;width:66.95pt;height:0;z-index:3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3BlDZ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7895F11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58F1D3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0634925" w14:textId="7CB82E80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46C1326C">
                <v:shape id="_x0000_s4837" type="#_x0000_t32" style="position:absolute;left:0;text-align:left;margin-left:11pt;margin-top:5.95pt;width:63pt;height:0;z-index:3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R2H3AEAAJwDAAAOAAAAZHJzL2Uyb0RvYy54bWysU8GO0zAQvSPxD5bvNMlKQDd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o2/OPynjMLAw3p&#10;0zFi5mbVMik0ulBT4MbufepRTPbJPaL4GZjFTQ+2Uzn6+ewouUoZxW8p6RIc8RzGrygpBoggyzW1&#10;fkiQJASb8lTOt6moKTJBj8uSlKHZiaurgPqa53yIXxQOLBkND9GD7vq4QWtp9OirzAKnxxBTVVBf&#10;ExKpxZ02Jm+AsWyk0u/L92XOCGi0TN4UF3x32BjPTkBLtNuV9OUeyfM6LEFvIfRznOmSvcU4r5jH&#10;o5WZqlcgP1/sCNrMNpVm7EW3JNUs+gHlee+vetIK5B4u65p27PU9Z7/8VOt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gcR2H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1BF9CB1D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05094E3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3E6CBAA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C4191F9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7C1AA66B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8A0095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1E58D5C0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AC4D48B" w14:textId="75D4AC76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AE24BDB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56F537B" w14:textId="38C5F39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1028570">
                <v:shape id="Рисунок 280" o:spid="_x0000_i1156" type="#_x0000_t75" alt="66" style="width:471.6pt;height:471.6pt;visibility:visible;mso-wrap-style:square">
                  <v:imagedata r:id="rId77" o:title="66"/>
                </v:shape>
              </w:pict>
            </w:r>
          </w:p>
        </w:tc>
      </w:tr>
      <w:tr w:rsidR="00B13465" w:rsidRPr="00B13465" w14:paraId="0601272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684F6EA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EBFD174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7546F8B3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250E8FE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D334AB" w14:textId="069E0F3E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13F3AF70">
                <v:shape id="Рисунок 461" o:spid="_x0000_i115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49862AE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59DBFEC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B30022" w14:textId="58B5BCC8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FC376EB">
                <v:shape id="_x0000_s4836" type="#_x0000_t32" style="position:absolute;left:0;text-align:left;margin-left:4.1pt;margin-top:6.95pt;width:63pt;height:0;z-index:3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sGeyS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018FE2F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B55833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CA10DA" w14:textId="5ADF0A3D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0E6F3208">
                <v:shape id="Рисунок 462" o:spid="_x0000_s4835" type="#_x0000_t75" style="position:absolute;left:0;text-align:left;margin-left:45.3pt;margin-top:2.35pt;width:8.25pt;height:8.25pt;z-index:-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931AF74">
                <v:line id="Прямая соединительная линия 457" o:spid="_x0000_s4834" style="position:absolute;left:0;text-align:left;z-index:3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9qbbIP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DF56CA3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205E5B5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97417F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7B89CA6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964052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E37DBC" w14:textId="23ECE26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4B6CD3F">
                <v:shape id="_x0000_s4833" type="#_x0000_t32" style="position:absolute;left:0;text-align:left;margin-left:5pt;margin-top:5.3pt;width:59.25pt;height:0;z-index:33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Gs2XG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85B80AB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995FB9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2570C6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0640EBB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990284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E2B483" w14:textId="3AC0687D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C3D67B5">
                <v:shape id="_x0000_s4832" type="#_x0000_t32" style="position:absolute;left:0;text-align:left;margin-left:4.7pt;margin-top:5.6pt;width:66.95pt;height:0;z-index:3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XnkGp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933F6CF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3B5974A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A663E21" w14:textId="71FE2E62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793F3D6">
                <v:shape id="_x0000_s4831" type="#_x0000_t32" style="position:absolute;left:0;text-align:left;margin-left:11pt;margin-top:5.95pt;width:63pt;height:0;z-index: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cL3jY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4F6A4803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1DC20A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4DD6A2E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D3F3383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68994B2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A80965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5302313" w14:textId="5ECCDBC9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1BA6C9D2" w14:textId="7418859C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662A2447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BE4735A" w14:textId="5815D09A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3CAD9E4">
                <v:shape id="Рисунок 282" o:spid="_x0000_i1158" type="#_x0000_t75" alt="67" style="width:471.6pt;height:471.6pt;visibility:visible;mso-wrap-style:square">
                  <v:imagedata r:id="rId78" o:title="67"/>
                </v:shape>
              </w:pict>
            </w:r>
          </w:p>
        </w:tc>
      </w:tr>
      <w:tr w:rsidR="00B13465" w:rsidRPr="00B13465" w14:paraId="1FAC1C9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9BE96CD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CC721A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8D2099A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A25831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E61D84F" w14:textId="2A11A18F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71858379">
                <v:shape id="_x0000_i115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AB418BB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49676A9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22FC4B" w14:textId="5242E60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D640C92">
                <v:shape id="_x0000_s4830" type="#_x0000_t32" style="position:absolute;left:0;text-align:left;margin-left:4.1pt;margin-top:6.95pt;width:63pt;height:0;z-index: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vO4Km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535BB84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779AE02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708F60" w14:textId="6E7B1233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47D8599">
                <v:shape id="Рисунок 469" o:spid="_x0000_s4829" type="#_x0000_t75" style="position:absolute;left:0;text-align:left;margin-left:45.3pt;margin-top:2.35pt;width:8.25pt;height:8.25pt;z-index:-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F6F8F5F">
                <v:line id="Прямая соединительная линия 464" o:spid="_x0000_s4828" style="position:absolute;left:0;text-align:left;z-index:33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C392706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6B82D2B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96233E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9D2CABB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1E610CB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2A99E2B" w14:textId="53170C71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1E902A4">
                <v:shape id="_x0000_s4827" type="#_x0000_t32" style="position:absolute;left:0;text-align:left;margin-left:5pt;margin-top:5.3pt;width:59.25pt;height:0;z-index:33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4c1vi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0259F6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5D5EA1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3150E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AF86209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6095B9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82EACB" w14:textId="30EC25C1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6031FEA">
                <v:shape id="_x0000_s4826" type="#_x0000_t32" style="position:absolute;left:0;text-align:left;margin-left:4.7pt;margin-top:5.6pt;width:66.95pt;height:0;z-index:3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Clef43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B76578C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4454BC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0C9A5C" w14:textId="3018541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F1191F0">
                <v:shape id="_x0000_s4825" type="#_x0000_t32" style="position:absolute;left:0;text-align:left;margin-left:11pt;margin-top:5.95pt;width:63pt;height:0;z-index: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hojGw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E8A8CB8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1780DF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5BBC6CC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FC63756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0CCB5BB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2458CB3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2C2E5CE4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FA8FBB2" w14:textId="01A9DE61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73A189D4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68648725" w14:textId="0F1FD947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25A391DF">
                <v:shape id="Рисунок 284" o:spid="_x0000_i1160" type="#_x0000_t75" alt="68" style="width:471.6pt;height:471.6pt;visibility:visible;mso-wrap-style:square">
                  <v:imagedata r:id="rId79" o:title="68"/>
                </v:shape>
              </w:pict>
            </w:r>
          </w:p>
        </w:tc>
      </w:tr>
      <w:tr w:rsidR="00B13465" w:rsidRPr="00B13465" w14:paraId="60FDEA32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17317FBB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2AD33C3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80E6206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181C350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4B936F7" w14:textId="10AB7160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07E5A9B0">
                <v:shape id="Рисунок 475" o:spid="_x0000_i116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7E4B51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9F1254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29FAEC" w14:textId="41CCADB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3EB37E9">
                <v:shape id="_x0000_s4824" type="#_x0000_t32" style="position:absolute;left:0;text-align:left;margin-left:4.1pt;margin-top:6.95pt;width:63pt;height:0;z-index:3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t+U44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E8BF2DF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54091BA5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2F436C" w14:textId="44B01D18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24D2C3D9">
                <v:shape id="Рисунок 476" o:spid="_x0000_s4823" type="#_x0000_t75" style="position:absolute;left:0;text-align:left;margin-left:45.3pt;margin-top:2.35pt;width:8.25pt;height:8.25pt;z-index:-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61AFEBF2">
                <v:line id="Прямая соединительная линия 471" o:spid="_x0000_s4822" style="position:absolute;left:0;text-align:left;z-index:3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PCziDL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73A562F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C95568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766939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5AF993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5CAC21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245AF2" w14:textId="2E354AC6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F40A636">
                <v:shape id="_x0000_s4821" type="#_x0000_t32" style="position:absolute;left:0;text-align:left;margin-left:5pt;margin-top:5.3pt;width:59.25pt;height:0;z-index:3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7UTXW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5C1C5B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5694D6D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E85BB10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B661733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713E438A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020138" w14:textId="2C9BCFB5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39A5E700">
                <v:shape id="_x0000_s4820" type="#_x0000_t32" style="position:absolute;left:0;text-align:left;margin-left:4.7pt;margin-top:5.6pt;width:66.95pt;height:0;z-index: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qfBG5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F58D66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0E0FFD1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B1FBE4" w14:textId="64DBE9CC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9455BB5">
                <v:shape id="_x0000_s4819" type="#_x0000_t32" style="position:absolute;left:0;text-align:left;margin-left:11pt;margin-top:5.95pt;width:63pt;height:0;z-index:3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1lxKF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53195648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66E567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1F8FD83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682246FB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2B133A4A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609F476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119365E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12BB009D" w14:textId="29F633DD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609F70F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BAFE5A7" w14:textId="4593EFFC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688B5DA2">
                <v:shape id="Рисунок 286" o:spid="_x0000_i1162" type="#_x0000_t75" alt="69" style="width:471.6pt;height:471.6pt;visibility:visible;mso-wrap-style:square">
                  <v:imagedata r:id="rId80" o:title="69"/>
                </v:shape>
              </w:pict>
            </w:r>
          </w:p>
        </w:tc>
      </w:tr>
      <w:tr w:rsidR="00B13465" w:rsidRPr="00B13465" w14:paraId="4D8F428A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757C78E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90EEE9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BF88B91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468D493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E36062" w14:textId="29580E12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DC49369">
                <v:shape id="_x0000_i1163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9F5676B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AC523F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53E988D" w14:textId="3B38C04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D9D00E8">
                <v:shape id="_x0000_s4818" type="#_x0000_t32" style="position:absolute;left:0;text-align:left;margin-left:4.1pt;margin-top:6.95pt;width:63pt;height:0;z-index:3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s2Kvrs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D6F1D55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D77559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8028025" w14:textId="0AC30BA9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1818CED2">
                <v:shape id="Рисунок 483" o:spid="_x0000_s4817" type="#_x0000_t75" style="position:absolute;left:0;text-align:left;margin-left:45.3pt;margin-top:2.35pt;width:8.25pt;height:8.25pt;z-index:-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A1A2FC9">
                <v:line id="Прямая соединительная линия 478" o:spid="_x0000_s4816" style="position:absolute;left:0;text-align:left;z-index:3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Obx03T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2FAE030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4F22B9A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1C99D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246BF38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33FE8BD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23A4F76" w14:textId="1209E0EB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698AEF44">
                <v:shape id="_x0000_s4815" type="#_x0000_t32" style="position:absolute;left:0;text-align:left;margin-left:5pt;margin-top:5.3pt;width:59.25pt;height:0;z-index:3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bySSm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207100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08864C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746FFBC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9CDA039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49645C7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8EF75D" w14:textId="6B2642E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FB418BF">
                <v:shape id="_x0000_s4814" type="#_x0000_t32" style="position:absolute;left:0;text-align:left;margin-left:4.7pt;margin-top:5.6pt;width:66.95pt;height:0;z-index:3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K5ADJ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6B4992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A83C8A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A3B046A" w14:textId="689805B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1360187C">
                <v:shape id="_x0000_s4813" type="#_x0000_t32" style="position:absolute;left:0;text-align:left;margin-left:11pt;margin-top:5.95pt;width:63pt;height:0;z-index:3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+JZk8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525142D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5CB4B0DD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1AF1E91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D88439D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982303C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96CE93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353B477F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2100DF45" w14:textId="37C13466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43FF5163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5281434A" w14:textId="7BBD0647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132E8BFC">
                <v:shape id="Рисунок 288" o:spid="_x0000_i1164" type="#_x0000_t75" alt="70" style="width:471.6pt;height:471.6pt;visibility:visible;mso-wrap-style:square">
                  <v:imagedata r:id="rId81" o:title="70"/>
                </v:shape>
              </w:pict>
            </w:r>
          </w:p>
        </w:tc>
      </w:tr>
      <w:tr w:rsidR="00B13465" w:rsidRPr="00B13465" w14:paraId="62B9CE06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E22532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5C45D255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D219460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056949D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DA2EE34" w14:textId="73BD0D53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436779EB">
                <v:shape id="Рисунок 489" o:spid="_x0000_i1165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E992D3C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1C0334C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418382" w14:textId="6730ADF7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7634EB38">
                <v:shape id="_x0000_s4812" type="#_x0000_t32" style="position:absolute;left:0;text-align:left;margin-left:4.1pt;margin-top:6.95pt;width:63pt;height:0;z-index:3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MQLqbc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35EEEFC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153518D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20D9508" w14:textId="70D0391A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735A7891">
                <v:shape id="Рисунок 490" o:spid="_x0000_s4811" type="#_x0000_t75" style="position:absolute;left:0;text-align:left;margin-left:45.3pt;margin-top:2.35pt;width:8.25pt;height:8.25pt;z-index:-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174AAFD9">
                <v:line id="Прямая соединительная линия 485" o:spid="_x0000_s4810" style="position:absolute;left:0;text-align:left;z-index: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E1B37B7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14DC64B6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077E4C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785034D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2AEDB5D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6105562" w14:textId="48354AF0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8030DCE">
                <v:shape id="_x0000_s4809" type="#_x0000_t32" style="position:absolute;left:0;text-align:left;margin-left:5pt;margin-top:5.3pt;width:59.25pt;height:0;z-index:3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a6MF1c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BA88471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24A991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6614A7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3334E2A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18EBE617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2DF0C19" w14:textId="05A310C3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5B9531C4">
                <v:shape id="_x0000_s4808" type="#_x0000_t32" style="position:absolute;left:0;text-align:left;margin-left:4.7pt;margin-top:5.6pt;width:66.95pt;height:0;z-index:3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1DFFCA3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1ECDE6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E6B0E9" w14:textId="15FCEE86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1F47866E">
                <v:shape id="_x0000_s4807" type="#_x0000_t32" style="position:absolute;left:0;text-align:left;margin-left:11pt;margin-top:5.95pt;width:63pt;height:0;z-index:3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Bi9HQt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91DA919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271BEEDB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75A70346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3358BB8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3E56D9C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83DCBE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73646AA2" w14:textId="58B1638B" w:rsidR="00B13465" w:rsidRPr="00B13465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FB06D1D" w14:textId="2844A26A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2D8F8642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24ECDAB8" w14:textId="5E15A349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069004D2">
                <v:shape id="Рисунок 290" o:spid="_x0000_i1166" type="#_x0000_t75" alt="71" style="width:471.6pt;height:471.6pt;visibility:visible;mso-wrap-style:square">
                  <v:imagedata r:id="rId82" o:title="71"/>
                </v:shape>
              </w:pict>
            </w:r>
          </w:p>
        </w:tc>
      </w:tr>
      <w:tr w:rsidR="00B13465" w:rsidRPr="00B13465" w14:paraId="05A57EED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61E5B67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FFDE226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902EAFE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37DAD53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D99769" w14:textId="51495F9D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541C006E">
                <v:shape id="_x0000_i1167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B92552F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7F063C6C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31D95F" w14:textId="46E86554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86F7500">
                <v:shape id="_x0000_s4806" type="#_x0000_t32" style="position:absolute;left:0;text-align:left;margin-left:4.1pt;margin-top:6.95pt;width:63pt;height:0;z-index:3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9qVU8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6CF52A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087FDE8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48F837" w14:textId="0667A331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79993A89">
                <v:shape id="Рисунок 497" o:spid="_x0000_s4805" type="#_x0000_t75" style="position:absolute;left:0;text-align:left;margin-left:45.3pt;margin-top:2.35pt;width:8.25pt;height:8.25pt;z-index:-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B9A34E4">
                <v:line id="Прямая соединительная линия 492" o:spid="_x0000_s4804" style="position:absolute;left:0;text-align:left;z-index:3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MZEdTb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3672EEB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F85BEB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C882C12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F0F7844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4DB3367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8F24F9E" w14:textId="431CF383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5C51A467">
                <v:shape id="_x0000_s4803" type="#_x0000_t32" style="position:absolute;left:0;text-align:left;margin-left:5pt;margin-top:5.3pt;width:59.25pt;height:0;z-index:3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2E531C6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090854E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3C921F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1BE9FE2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3C09DF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AD02ED" w14:textId="52F86634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684C5226">
                <v:shape id="_x0000_s4802" type="#_x0000_t32" style="position:absolute;left:0;text-align:left;margin-left:4.7pt;margin-top:5.6pt;width:66.95pt;height:0;z-index:3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GLvgHs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55F7A2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4AE70BC2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1D4D025" w14:textId="4843D874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0209AD23">
                <v:shape id="_x0000_s4801" type="#_x0000_t32" style="position:absolute;left:0;text-align:left;margin-left:11pt;margin-top:5.95pt;width:63pt;height:0;z-index: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DeqhFy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C41FF2C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1CBAE3FA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8C8A0C5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3CC9330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00BE222F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37684F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0DF16E86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9634796" w14:textId="19C0D00E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</w:p>
        </w:tc>
      </w:tr>
      <w:tr w:rsidR="00B13465" w:rsidRPr="00B13465" w14:paraId="301B9F76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9320CA4" w14:textId="18E7D365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3D2A400C">
                <v:shape id="Рисунок 292" o:spid="_x0000_i1168" type="#_x0000_t75" alt="72" style="width:471.6pt;height:471.6pt;visibility:visible;mso-wrap-style:square">
                  <v:imagedata r:id="rId83" o:title="72"/>
                </v:shape>
              </w:pict>
            </w:r>
          </w:p>
        </w:tc>
      </w:tr>
      <w:tr w:rsidR="00B13465" w:rsidRPr="00B13465" w14:paraId="44E04A43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EC13378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3A58C48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6B8DCF5B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6D6D56C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7758CF" w14:textId="63BECF9F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263BEB4E">
                <v:shape id="Рисунок 503" o:spid="_x0000_i1169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F96F622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69A662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6A72E18" w14:textId="0255D78A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8821B16">
                <v:shape id="_x0000_s4800" type="#_x0000_t32" style="position:absolute;left:0;text-align:left;margin-left:4.1pt;margin-top:6.95pt;width:63pt;height:0;z-index:3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+izsIM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6A016E0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3E80695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4D59F4" w14:textId="6AFA0CDA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39CF90FD">
                <v:shape id="Рисунок 504" o:spid="_x0000_s4799" type="#_x0000_t75" style="position:absolute;left:0;text-align:left;margin-left:45.3pt;margin-top:2.35pt;width:8.25pt;height:8.25pt;z-index:-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425F0D09">
                <v:line id="Прямая соединительная линия 499" o:spid="_x0000_s4798" style="position:absolute;left:0;text-align:left;z-index:3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Inze/v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E80CE8A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6DA4384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56D778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219509C3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65687CE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101612" w14:textId="7FE696CE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01F06F33">
                <v:shape id="_x0000_s4797" type="#_x0000_t32" style="position:absolute;left:0;text-align:left;margin-left:5pt;margin-top:5.3pt;width:59.25pt;height:0;z-index:3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LmT+iM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142B8A62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312D4EE4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8CD008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915B77E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2AB6765D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2384CCE" w14:textId="70B4582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1C6BDAC4">
                <v:shape id="_x0000_s4796" type="#_x0000_t32" style="position:absolute;left:0;text-align:left;margin-left:4.7pt;margin-top:5.6pt;width:66.95pt;height:0;z-index:3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atBvNM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4E75BB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77711F9E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E7A36E" w14:textId="0FC97DBF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26C5DD5A">
                <v:shape id="_x0000_s4795" type="#_x0000_t32" style="position:absolute;left:0;text-align:left;margin-left:11pt;margin-top:5.95pt;width:63pt;height:0;z-index:3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AVGJrL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35757E0A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49D6F65F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56B66BA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2F4D015F" w14:textId="77777777" w:rsidR="00B13465" w:rsidRPr="00B13465" w:rsidRDefault="00B13465" w:rsidP="00B13465">
      <w:pPr>
        <w:rPr>
          <w:szCs w:val="24"/>
          <w:vertAlign w:val="superscript"/>
        </w:rPr>
      </w:pPr>
    </w:p>
    <w:tbl>
      <w:tblPr>
        <w:tblW w:w="9675" w:type="dxa"/>
        <w:tblInd w:w="11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2272"/>
        <w:gridCol w:w="7368"/>
        <w:gridCol w:w="35"/>
      </w:tblGrid>
      <w:tr w:rsidR="00B13465" w:rsidRPr="00B13465" w14:paraId="58BAE373" w14:textId="77777777" w:rsidTr="00B13465">
        <w:trPr>
          <w:trHeight w:val="36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3A5E39" w14:textId="77777777" w:rsidR="00B13465" w:rsidRPr="00B13465" w:rsidRDefault="00B13465" w:rsidP="00B13465">
            <w:pPr>
              <w:widowControl w:val="0"/>
              <w:autoSpaceDE w:val="0"/>
              <w:jc w:val="center"/>
              <w:rPr>
                <w:sz w:val="24"/>
                <w:szCs w:val="24"/>
              </w:rPr>
            </w:pPr>
            <w:r w:rsidRPr="00B13465">
              <w:rPr>
                <w:sz w:val="24"/>
                <w:szCs w:val="24"/>
              </w:rPr>
              <w:t>СХЕМА РАСПОЛОЖЕНИЯ ГРАНИЦ   ПУБЛИЧНОГО СЕРВИТУТА</w:t>
            </w:r>
          </w:p>
          <w:p w14:paraId="6FB54B81" w14:textId="77777777" w:rsidR="001E3947" w:rsidRDefault="00B13465" w:rsidP="00B13465">
            <w:pPr>
              <w:jc w:val="center"/>
              <w:rPr>
                <w:sz w:val="24"/>
              </w:rPr>
            </w:pPr>
            <w:r w:rsidRPr="00B13465">
              <w:rPr>
                <w:bCs/>
                <w:sz w:val="24"/>
                <w:szCs w:val="24"/>
                <w:u w:val="single"/>
              </w:rPr>
              <w:t xml:space="preserve">для использования земельных участков в целях эксплуатации существующего объекта </w:t>
            </w:r>
            <w:r w:rsidR="001E3947">
              <w:rPr>
                <w:sz w:val="24"/>
              </w:rPr>
              <w:t xml:space="preserve">электросетевого хозяйства «Воздушная линия электропередачи высокого напряжения               ВЛ-35 </w:t>
            </w:r>
            <w:proofErr w:type="spellStart"/>
            <w:r w:rsidR="001E3947">
              <w:rPr>
                <w:sz w:val="24"/>
              </w:rPr>
              <w:t>кВ</w:t>
            </w:r>
            <w:proofErr w:type="spellEnd"/>
            <w:r w:rsidR="001E3947">
              <w:rPr>
                <w:sz w:val="24"/>
              </w:rPr>
              <w:t xml:space="preserve"> «Суджа-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протяженностью по трассе 29460 м, от подстанции «Суджа» </w:t>
            </w:r>
            <w:proofErr w:type="spellStart"/>
            <w:r w:rsidR="001E3947">
              <w:rPr>
                <w:sz w:val="24"/>
              </w:rPr>
              <w:t>Суджанского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 до подстанции «</w:t>
            </w:r>
            <w:proofErr w:type="spellStart"/>
            <w:r w:rsidR="001E3947">
              <w:rPr>
                <w:sz w:val="24"/>
              </w:rPr>
              <w:t>Большесолдатское</w:t>
            </w:r>
            <w:proofErr w:type="spellEnd"/>
            <w:r w:rsidR="001E3947">
              <w:rPr>
                <w:sz w:val="24"/>
              </w:rPr>
              <w:t xml:space="preserve">» </w:t>
            </w:r>
            <w:proofErr w:type="spellStart"/>
            <w:r w:rsidR="001E3947">
              <w:rPr>
                <w:sz w:val="24"/>
              </w:rPr>
              <w:t>Большесолдатского</w:t>
            </w:r>
            <w:proofErr w:type="spellEnd"/>
            <w:r w:rsidR="001E3947">
              <w:rPr>
                <w:sz w:val="24"/>
              </w:rPr>
              <w:t xml:space="preserve"> района Курской области</w:t>
            </w:r>
          </w:p>
          <w:p w14:paraId="47887344" w14:textId="409CB5F7" w:rsidR="00B13465" w:rsidRPr="00B13465" w:rsidRDefault="00B13465" w:rsidP="001E3947">
            <w:pPr>
              <w:jc w:val="center"/>
              <w:rPr>
                <w:b/>
                <w:bCs/>
                <w:caps/>
                <w:sz w:val="24"/>
                <w:szCs w:val="24"/>
                <w:u w:val="single"/>
              </w:rPr>
            </w:pPr>
            <w:r w:rsidRPr="00B13465">
              <w:rPr>
                <w:b/>
                <w:bCs/>
                <w:sz w:val="24"/>
                <w:szCs w:val="24"/>
              </w:rPr>
              <w:t>План границ объекта</w:t>
            </w:r>
            <w:bookmarkStart w:id="0" w:name="_GoBack"/>
            <w:bookmarkEnd w:id="0"/>
          </w:p>
        </w:tc>
      </w:tr>
      <w:tr w:rsidR="00B13465" w:rsidRPr="00B13465" w14:paraId="6EA88DE0" w14:textId="77777777" w:rsidTr="00B13465">
        <w:trPr>
          <w:trHeight w:val="9365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14B49443" w14:textId="7C58E1DF" w:rsidR="00B13465" w:rsidRPr="00B13465" w:rsidRDefault="00F73E57" w:rsidP="00B13465">
            <w:pPr>
              <w:jc w:val="center"/>
              <w:rPr>
                <w:b/>
                <w:sz w:val="21"/>
                <w:szCs w:val="21"/>
                <w:lang w:val="en-US"/>
              </w:rPr>
            </w:pPr>
            <w:r>
              <w:rPr>
                <w:b/>
                <w:noProof/>
                <w:sz w:val="21"/>
                <w:szCs w:val="21"/>
                <w:lang w:val="en-US"/>
              </w:rPr>
              <w:pict w14:anchorId="46BA83A3">
                <v:shape id="Рисунок 294" o:spid="_x0000_i1170" type="#_x0000_t75" alt="73" style="width:471.6pt;height:471.6pt;visibility:visible;mso-wrap-style:square">
                  <v:imagedata r:id="rId84" o:title="73"/>
                </v:shape>
              </w:pict>
            </w:r>
          </w:p>
        </w:tc>
      </w:tr>
      <w:tr w:rsidR="00B13465" w:rsidRPr="00B13465" w14:paraId="6A315F7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357CBC6" w14:textId="77777777" w:rsidR="00B13465" w:rsidRPr="00B13465" w:rsidRDefault="00B13465" w:rsidP="00B13465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 w:rsidRPr="00B13465">
              <w:rPr>
                <w:b/>
                <w:sz w:val="22"/>
                <w:szCs w:val="22"/>
                <w:lang w:val="en-US"/>
              </w:rPr>
              <w:t>Масштаб</w:t>
            </w:r>
            <w:proofErr w:type="spellEnd"/>
            <w:r w:rsidRPr="00B13465">
              <w:rPr>
                <w:b/>
                <w:sz w:val="22"/>
                <w:szCs w:val="22"/>
                <w:lang w:val="en-US"/>
              </w:rPr>
              <w:t xml:space="preserve"> 1:</w:t>
            </w:r>
            <w:r w:rsidRPr="00B13465">
              <w:rPr>
                <w:b/>
                <w:sz w:val="22"/>
                <w:szCs w:val="22"/>
              </w:rPr>
              <w:t>2000</w:t>
            </w:r>
          </w:p>
        </w:tc>
      </w:tr>
      <w:tr w:rsidR="00B13465" w:rsidRPr="00B13465" w14:paraId="182F3DA1" w14:textId="77777777" w:rsidTr="00B13465">
        <w:trPr>
          <w:gridAfter w:val="1"/>
          <w:wAfter w:w="18" w:type="pct"/>
          <w:trHeight w:val="65"/>
        </w:trPr>
        <w:tc>
          <w:tcPr>
            <w:tcW w:w="4982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03275D34" w14:textId="77777777" w:rsidR="00B13465" w:rsidRPr="00B13465" w:rsidRDefault="00B13465" w:rsidP="00B13465">
            <w:pPr>
              <w:rPr>
                <w:sz w:val="22"/>
                <w:szCs w:val="22"/>
              </w:rPr>
            </w:pPr>
            <w:r w:rsidRPr="00B13465">
              <w:rPr>
                <w:b/>
                <w:sz w:val="22"/>
                <w:szCs w:val="22"/>
              </w:rPr>
              <w:t xml:space="preserve">                                     Используемые условные знаки и обозначения:</w:t>
            </w:r>
          </w:p>
        </w:tc>
      </w:tr>
      <w:tr w:rsidR="00B13465" w:rsidRPr="00B13465" w14:paraId="5006CE5F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75C03A2" w14:textId="118B6651" w:rsidR="00B13465" w:rsidRPr="00B13465" w:rsidRDefault="00F73E57" w:rsidP="00B13465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pict w14:anchorId="6FAE6CA8">
                <v:shape id="_x0000_i1171" type="#_x0000_t75" alt="Отпайка ВЛЗ 10кВ на ТП №498 (ВЛ-10 кВ №1 Синдякино ПС Синдякино)" style="width:12pt;height:9pt;visibility:visible;mso-wrap-style:square">
                  <v:imagedata r:id="rId11" o:title="Отпайка ВЛЗ 10кВ на ТП №498 (ВЛ-10 кВ №1 Синдякино ПС Синдякино)"/>
                </v:shape>
              </w:pict>
            </w:r>
            <w:r w:rsidR="00B13465" w:rsidRPr="00B13465">
              <w:rPr>
                <w:noProof/>
                <w:sz w:val="22"/>
                <w:szCs w:val="22"/>
              </w:rPr>
              <w:t>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50044CE5" w14:textId="77777777" w:rsidR="00B13465" w:rsidRPr="00B13465" w:rsidRDefault="00B13465" w:rsidP="00B13465">
            <w:r w:rsidRPr="00B13465">
              <w:t xml:space="preserve">- характерная точка границы публичного сервитута </w:t>
            </w:r>
          </w:p>
        </w:tc>
      </w:tr>
      <w:tr w:rsidR="00B13465" w:rsidRPr="00B13465" w14:paraId="609C12A0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02802E8" w14:textId="75D572AD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31611E55">
                <v:shape id="_x0000_s4794" type="#_x0000_t32" style="position:absolute;left:0;text-align:left;margin-left:4.1pt;margin-top:6.95pt;width:63pt;height:0;z-index:3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" strokecolor="red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0A044372" w14:textId="77777777" w:rsidR="00B13465" w:rsidRPr="00B13465" w:rsidRDefault="00B13465" w:rsidP="00B13465">
            <w:r w:rsidRPr="00B13465">
              <w:t xml:space="preserve">- проектная </w:t>
            </w:r>
            <w:proofErr w:type="gramStart"/>
            <w:r w:rsidRPr="00B13465">
              <w:t>граница  публичного</w:t>
            </w:r>
            <w:proofErr w:type="gramEnd"/>
            <w:r w:rsidRPr="00B13465">
              <w:t xml:space="preserve"> сервитута </w:t>
            </w:r>
          </w:p>
        </w:tc>
      </w:tr>
      <w:tr w:rsidR="00B13465" w:rsidRPr="00B13465" w14:paraId="634C8729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837664" w14:textId="4AC0A508" w:rsidR="00B13465" w:rsidRPr="00B13465" w:rsidRDefault="008F1D8B" w:rsidP="00B13465">
            <w:pPr>
              <w:jc w:val="center"/>
              <w:rPr>
                <w:b/>
                <w:color w:val="33CC33"/>
                <w:sz w:val="24"/>
                <w:szCs w:val="24"/>
              </w:rPr>
            </w:pPr>
            <w:r>
              <w:rPr>
                <w:noProof/>
              </w:rPr>
              <w:pict w14:anchorId="565D0CCB">
                <v:shape id="Рисунок 511" o:spid="_x0000_s4793" type="#_x0000_t75" style="position:absolute;left:0;text-align:left;margin-left:45.3pt;margin-top:2.35pt;width:8.25pt;height:8.25pt;z-index:-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      <v:imagedata r:id="rId12" o:title=""/>
                </v:shape>
              </w:pict>
            </w:r>
            <w:r>
              <w:rPr>
                <w:noProof/>
              </w:rPr>
              <w:pict w14:anchorId="28FB8584">
                <v:line id="Прямая соединительная линия 506" o:spid="_x0000_s4792" style="position:absolute;left:0;text-align:left;z-index:3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3pt,5pt" to="37.55pt,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" strokecolor="#92d050" strokeweight="1.5pt">
                  <v:stroke joinstyle="miter"/>
                </v:line>
              </w:pict>
            </w:r>
            <w:r w:rsidR="00B13465" w:rsidRPr="00B13465">
              <w:rPr>
                <w:b/>
                <w:sz w:val="24"/>
                <w:szCs w:val="24"/>
              </w:rPr>
              <w:t xml:space="preserve">          </w:t>
            </w:r>
            <w:r w:rsidR="00B13465" w:rsidRPr="00B13465">
              <w:rPr>
                <w:b/>
                <w:color w:val="33CC33"/>
                <w:sz w:val="24"/>
                <w:szCs w:val="24"/>
              </w:rPr>
              <w:t xml:space="preserve">74   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461B43D" w14:textId="77777777" w:rsidR="00B13465" w:rsidRPr="00B13465" w:rsidRDefault="00B13465" w:rsidP="00B13465">
            <w:r w:rsidRPr="00B13465">
              <w:t>- линия электропередачи и опора с её номером</w:t>
            </w:r>
          </w:p>
        </w:tc>
      </w:tr>
      <w:tr w:rsidR="00B13465" w:rsidRPr="00B13465" w14:paraId="0B5CF41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EA2B9B" w14:textId="77777777" w:rsidR="00B13465" w:rsidRPr="00B13465" w:rsidRDefault="00B13465" w:rsidP="00B13465">
            <w:pPr>
              <w:jc w:val="center"/>
            </w:pPr>
            <w:r w:rsidRPr="00B13465">
              <w:t>46:23:220701:55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77978883" w14:textId="77777777" w:rsidR="00B13465" w:rsidRPr="00B13465" w:rsidRDefault="00B13465" w:rsidP="00B13465">
            <w:r w:rsidRPr="00B13465">
              <w:t>- кадастровый номер земельного участка</w:t>
            </w:r>
          </w:p>
        </w:tc>
      </w:tr>
      <w:tr w:rsidR="00B13465" w:rsidRPr="00B13465" w14:paraId="06C993A8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0BE800" w14:textId="067299EF" w:rsidR="00B13465" w:rsidRPr="00B13465" w:rsidRDefault="008F1D8B" w:rsidP="00B13465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noProof/>
              </w:rPr>
              <w:pict w14:anchorId="1998654A">
                <v:shape id="_x0000_s4791" type="#_x0000_t32" style="position:absolute;left:0;text-align:left;margin-left:5pt;margin-top:5.3pt;width:59.25pt;height:0;z-index: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" strokeweight="1.5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4BD007D7" w14:textId="77777777" w:rsidR="00B13465" w:rsidRPr="00B13465" w:rsidRDefault="00B13465" w:rsidP="00B13465">
            <w:r w:rsidRPr="00B13465">
              <w:t>- существующая часть границы земельного участка</w:t>
            </w:r>
          </w:p>
        </w:tc>
      </w:tr>
      <w:tr w:rsidR="00B13465" w:rsidRPr="00B13465" w14:paraId="1539834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32519E" w14:textId="77777777" w:rsidR="00B13465" w:rsidRPr="00B13465" w:rsidRDefault="00B13465" w:rsidP="00B13465">
            <w:pPr>
              <w:jc w:val="center"/>
              <w:rPr>
                <w:color w:val="0070C0"/>
              </w:rPr>
            </w:pPr>
            <w:r w:rsidRPr="00B13465">
              <w:rPr>
                <w:color w:val="0033CC"/>
              </w:rPr>
              <w:t>46:23:220701</w: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6B722670" w14:textId="77777777" w:rsidR="00B13465" w:rsidRPr="00B13465" w:rsidRDefault="00B13465" w:rsidP="00B13465">
            <w:r w:rsidRPr="00B13465">
              <w:t>- номер кадастрового квартала</w:t>
            </w:r>
          </w:p>
        </w:tc>
      </w:tr>
      <w:tr w:rsidR="00B13465" w:rsidRPr="00B13465" w14:paraId="5A47A2D1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6D5C75" w14:textId="77BCD7D8" w:rsidR="00B13465" w:rsidRPr="00B13465" w:rsidRDefault="008F1D8B" w:rsidP="00B13465">
            <w:pPr>
              <w:jc w:val="center"/>
              <w:rPr>
                <w:color w:val="00B0F0"/>
                <w:sz w:val="24"/>
                <w:szCs w:val="24"/>
              </w:rPr>
            </w:pPr>
            <w:r>
              <w:rPr>
                <w:noProof/>
              </w:rPr>
              <w:pict w14:anchorId="4350398E">
                <v:shape id="_x0000_s4790" type="#_x0000_t32" style="position:absolute;left:0;text-align:left;margin-left:4.7pt;margin-top:5.6pt;width:66.95pt;height:0;z-index:3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" strokecolor="blue" strokeweight="1pt"/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14:paraId="3080DA68" w14:textId="77777777" w:rsidR="00B13465" w:rsidRPr="00B13465" w:rsidRDefault="00B13465" w:rsidP="00B13465">
            <w:r w:rsidRPr="00B13465">
              <w:t>- граница кадастрового квартала</w:t>
            </w:r>
          </w:p>
        </w:tc>
      </w:tr>
      <w:tr w:rsidR="00B13465" w:rsidRPr="00B13465" w14:paraId="6EA99EF3" w14:textId="77777777" w:rsidTr="00B13465">
        <w:trPr>
          <w:gridAfter w:val="1"/>
          <w:wAfter w:w="18" w:type="pct"/>
          <w:trHeight w:val="65"/>
        </w:trPr>
        <w:tc>
          <w:tcPr>
            <w:tcW w:w="117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93E205E" w14:textId="3C5164E1" w:rsidR="00B13465" w:rsidRPr="00B13465" w:rsidRDefault="008F1D8B" w:rsidP="00B1346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noProof/>
              </w:rPr>
              <w:pict w14:anchorId="7B490BAA">
                <v:shape id="_x0000_s4789" type="#_x0000_t32" style="position:absolute;left:0;text-align:left;margin-left:11pt;margin-top:5.95pt;width:63pt;height:0;z-index:3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" strokecolor="red" strokeweight="1.5pt">
                  <v:stroke dashstyle="longDashDot"/>
                </v:shape>
              </w:pict>
            </w:r>
          </w:p>
        </w:tc>
        <w:tc>
          <w:tcPr>
            <w:tcW w:w="3808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bottom"/>
            <w:hideMark/>
          </w:tcPr>
          <w:p w14:paraId="2F6C73F7" w14:textId="77777777" w:rsidR="00B13465" w:rsidRPr="00B13465" w:rsidRDefault="00B13465" w:rsidP="00B13465">
            <w:r w:rsidRPr="00B13465">
              <w:t>- граница муниципального образования</w:t>
            </w:r>
          </w:p>
        </w:tc>
      </w:tr>
    </w:tbl>
    <w:p w14:paraId="7C43B068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0D0CE331" w14:textId="77777777" w:rsidR="00B13465" w:rsidRPr="00B13465" w:rsidRDefault="00B13465" w:rsidP="00B13465">
      <w:pPr>
        <w:rPr>
          <w:szCs w:val="24"/>
          <w:vertAlign w:val="superscript"/>
        </w:rPr>
      </w:pPr>
    </w:p>
    <w:p w14:paraId="42647868" w14:textId="4EC42A47" w:rsidR="00B13465" w:rsidRPr="00B13465" w:rsidRDefault="00B13465" w:rsidP="00B13465">
      <w:pPr>
        <w:rPr>
          <w:sz w:val="2"/>
          <w:szCs w:val="2"/>
        </w:rPr>
      </w:pPr>
    </w:p>
    <w:p w14:paraId="236C0261" w14:textId="77777777" w:rsidR="00B13465" w:rsidRPr="00B13465" w:rsidRDefault="00B13465" w:rsidP="00B13465">
      <w:pPr>
        <w:rPr>
          <w:sz w:val="2"/>
          <w:szCs w:val="2"/>
        </w:rPr>
      </w:pPr>
    </w:p>
    <w:p w14:paraId="781DA90E" w14:textId="23B1C12E" w:rsidR="00FE2FF2" w:rsidRPr="00FE2FF2" w:rsidRDefault="00FE2FF2" w:rsidP="00FE2FF2">
      <w:pPr>
        <w:rPr>
          <w:sz w:val="2"/>
          <w:szCs w:val="2"/>
        </w:rPr>
      </w:pPr>
    </w:p>
    <w:p w14:paraId="24EB67F6" w14:textId="77777777" w:rsidR="00C112B1" w:rsidRPr="006E620B" w:rsidRDefault="00C112B1">
      <w:pPr>
        <w:rPr>
          <w:sz w:val="2"/>
          <w:szCs w:val="2"/>
        </w:rPr>
      </w:pPr>
    </w:p>
    <w:sectPr w:rsidR="00C112B1" w:rsidRPr="006E620B" w:rsidSect="00380C47">
      <w:headerReference w:type="default" r:id="rId85"/>
      <w:headerReference w:type="first" r:id="rId86"/>
      <w:type w:val="continuous"/>
      <w:pgSz w:w="11906" w:h="16838" w:code="9"/>
      <w:pgMar w:top="992" w:right="567" w:bottom="851" w:left="1701" w:header="709" w:footer="0" w:gutter="0"/>
      <w:pgNumType w:start="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8CA299" w14:textId="77777777" w:rsidR="004770F5" w:rsidRDefault="004770F5" w:rsidP="00DA35FF">
      <w:pPr>
        <w:pStyle w:val="ab"/>
      </w:pPr>
      <w:r>
        <w:separator/>
      </w:r>
    </w:p>
  </w:endnote>
  <w:endnote w:type="continuationSeparator" w:id="0">
    <w:p w14:paraId="28947EF1" w14:textId="77777777" w:rsidR="004770F5" w:rsidRDefault="004770F5" w:rsidP="00DA35FF">
      <w:pPr>
        <w:pStyle w:val="ab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5DF7A97" w14:textId="77777777" w:rsidR="004770F5" w:rsidRDefault="004770F5" w:rsidP="00DA35FF">
      <w:pPr>
        <w:pStyle w:val="ab"/>
      </w:pPr>
      <w:r>
        <w:separator/>
      </w:r>
    </w:p>
  </w:footnote>
  <w:footnote w:type="continuationSeparator" w:id="0">
    <w:p w14:paraId="0BFD0B56" w14:textId="77777777" w:rsidR="004770F5" w:rsidRDefault="004770F5" w:rsidP="00DA35FF">
      <w:pPr>
        <w:pStyle w:val="ab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82604D" w14:textId="77777777" w:rsidR="008F1D8B" w:rsidRDefault="008F1D8B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 w:rsidR="001E3947">
      <w:rPr>
        <w:noProof/>
      </w:rPr>
      <w:t>79</w:t>
    </w:r>
    <w:r>
      <w:fldChar w:fldCharType="end"/>
    </w:r>
  </w:p>
  <w:p w14:paraId="62A1E540" w14:textId="77777777" w:rsidR="008F1D8B" w:rsidRDefault="008F1D8B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C7E022" w14:textId="77777777" w:rsidR="008F1D8B" w:rsidRDefault="008F1D8B">
    <w:pPr>
      <w:pStyle w:val="ab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7</w:t>
    </w:r>
    <w:r>
      <w:fldChar w:fldCharType="end"/>
    </w:r>
  </w:p>
  <w:p w14:paraId="4ACCC915" w14:textId="77777777" w:rsidR="008F1D8B" w:rsidRDefault="008F1D8B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227"/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112B1"/>
    <w:rsid w:val="00007437"/>
    <w:rsid w:val="0002046B"/>
    <w:rsid w:val="00022AE4"/>
    <w:rsid w:val="000F6C47"/>
    <w:rsid w:val="001035EC"/>
    <w:rsid w:val="00144A4D"/>
    <w:rsid w:val="00184160"/>
    <w:rsid w:val="001A6F74"/>
    <w:rsid w:val="001E3947"/>
    <w:rsid w:val="00204F41"/>
    <w:rsid w:val="00255B0F"/>
    <w:rsid w:val="002D6987"/>
    <w:rsid w:val="002F08CC"/>
    <w:rsid w:val="002F12F2"/>
    <w:rsid w:val="00335FF9"/>
    <w:rsid w:val="003620F0"/>
    <w:rsid w:val="00380C47"/>
    <w:rsid w:val="003818DD"/>
    <w:rsid w:val="003C0609"/>
    <w:rsid w:val="003F7BA4"/>
    <w:rsid w:val="0041721F"/>
    <w:rsid w:val="00471412"/>
    <w:rsid w:val="004770F5"/>
    <w:rsid w:val="004D3205"/>
    <w:rsid w:val="005728AF"/>
    <w:rsid w:val="00584D32"/>
    <w:rsid w:val="00592A7B"/>
    <w:rsid w:val="005B44DE"/>
    <w:rsid w:val="005D7AC3"/>
    <w:rsid w:val="00625D5A"/>
    <w:rsid w:val="00645BE8"/>
    <w:rsid w:val="006817CF"/>
    <w:rsid w:val="006E620B"/>
    <w:rsid w:val="006F5B03"/>
    <w:rsid w:val="00703030"/>
    <w:rsid w:val="007170C9"/>
    <w:rsid w:val="00740146"/>
    <w:rsid w:val="00745E67"/>
    <w:rsid w:val="0079109D"/>
    <w:rsid w:val="00791A4A"/>
    <w:rsid w:val="007E7BE9"/>
    <w:rsid w:val="007F0B68"/>
    <w:rsid w:val="00840BE6"/>
    <w:rsid w:val="00842814"/>
    <w:rsid w:val="008A386D"/>
    <w:rsid w:val="008C014F"/>
    <w:rsid w:val="008F1D8B"/>
    <w:rsid w:val="00914F06"/>
    <w:rsid w:val="0092480F"/>
    <w:rsid w:val="00942D6C"/>
    <w:rsid w:val="009C7576"/>
    <w:rsid w:val="00A5020A"/>
    <w:rsid w:val="00AC5EED"/>
    <w:rsid w:val="00B13465"/>
    <w:rsid w:val="00B306E5"/>
    <w:rsid w:val="00B97BC7"/>
    <w:rsid w:val="00C112B1"/>
    <w:rsid w:val="00C51B87"/>
    <w:rsid w:val="00C67800"/>
    <w:rsid w:val="00C72E34"/>
    <w:rsid w:val="00C92C21"/>
    <w:rsid w:val="00CA0ACF"/>
    <w:rsid w:val="00CF2886"/>
    <w:rsid w:val="00D07132"/>
    <w:rsid w:val="00D232B1"/>
    <w:rsid w:val="00D33F93"/>
    <w:rsid w:val="00D468F3"/>
    <w:rsid w:val="00D9609B"/>
    <w:rsid w:val="00D971D8"/>
    <w:rsid w:val="00DA35FF"/>
    <w:rsid w:val="00DF7A21"/>
    <w:rsid w:val="00E14E2C"/>
    <w:rsid w:val="00E30B7B"/>
    <w:rsid w:val="00E65CEE"/>
    <w:rsid w:val="00E75489"/>
    <w:rsid w:val="00E8104D"/>
    <w:rsid w:val="00E91622"/>
    <w:rsid w:val="00ED3202"/>
    <w:rsid w:val="00F45F58"/>
    <w:rsid w:val="00F65A45"/>
    <w:rsid w:val="00F73E57"/>
    <w:rsid w:val="00F96288"/>
    <w:rsid w:val="00FC6062"/>
    <w:rsid w:val="00FE2FF2"/>
    <w:rsid w:val="00FE4602"/>
    <w:rsid w:val="00FF6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227"/>
    <o:shapelayout v:ext="edit">
      <o:idmap v:ext="edit" data="1,3,4,5"/>
      <o:rules v:ext="edit">
        <o:r id="V:Rule1" type="connector" idref="#_x0000_s5216"/>
        <o:r id="V:Rule2" type="connector" idref="#_x0000_s4939"/>
        <o:r id="V:Rule3" type="connector" idref="#_x0000_s4910"/>
        <o:r id="V:Rule4" type="connector" idref="#_x0000_s5187"/>
        <o:r id="V:Rule5" type="connector" idref="#_x0000_s5004"/>
        <o:r id="V:Rule6" type="connector" idref="#_x0000_s5125"/>
        <o:r id="V:Rule7" type="connector" idref="#_x0000_s4808"/>
        <o:r id="V:Rule8" type="connector" idref="#_x0000_s5190"/>
        <o:r id="V:Rule9" type="connector" idref="#_x0000_s5155"/>
        <o:r id="V:Rule10" type="connector" idref="#_x0000_s4958"/>
        <o:r id="V:Rule11" type="connector" idref="#_x0000_s5202"/>
        <o:r id="V:Rule12" type="connector" idref="#_x0000_s4983"/>
        <o:r id="V:Rule13" type="connector" idref="#_x0000_s5130"/>
        <o:r id="V:Rule14" type="connector" idref="#_x0000_s5136"/>
        <o:r id="V:Rule15" type="connector" idref="#_x0000_s4968"/>
        <o:r id="V:Rule16" type="connector" idref="#_x0000_s4903"/>
        <o:r id="V:Rule17" type="connector" idref="#_x0000_s5101"/>
        <o:r id="V:Rule18" type="connector" idref="#_x0000_s5138"/>
        <o:r id="V:Rule19" type="connector" idref="#_x0000_s4849"/>
        <o:r id="V:Rule20" type="connector" idref="#_x0000_s4862"/>
        <o:r id="V:Rule21" type="connector" idref="#_x0000_s4789"/>
        <o:r id="V:Rule22" type="connector" idref="#_x0000_s4875"/>
        <o:r id="V:Rule23" type="connector" idref="#_x0000_s5120"/>
        <o:r id="V:Rule24" type="connector" idref="#_x0000_s4832"/>
        <o:r id="V:Rule25" type="connector" idref="#_x0000_s5181"/>
        <o:r id="V:Rule26" type="connector" idref="#_x0000_s5198"/>
        <o:r id="V:Rule27" type="connector" idref="#_x0000_s5221"/>
        <o:r id="V:Rule28" type="connector" idref="#_x0000_s4951"/>
        <o:r id="V:Rule29" type="connector" idref="#_x0000_s4998"/>
        <o:r id="V:Rule30" type="connector" idref="#_x0000_s5163"/>
        <o:r id="V:Rule31" type="connector" idref="#_x0000_s4993"/>
        <o:r id="V:Rule32" type="connector" idref="#_x0000_s4975"/>
        <o:r id="V:Rule33" type="connector" idref="#_x0000_s5208"/>
        <o:r id="V:Rule34" type="connector" idref="#_x0000_s4825"/>
        <o:r id="V:Rule35" type="connector" idref="#_x0000_s5094"/>
        <o:r id="V:Rule36" type="connector" idref="#_x0000_s5006"/>
        <o:r id="V:Rule37" type="connector" idref="#_x0000_s4891"/>
        <o:r id="V:Rule38" type="connector" idref="#_x0000_s5037"/>
        <o:r id="V:Rule39" type="connector" idref="#_x0000_s5018"/>
        <o:r id="V:Rule40" type="connector" idref="#_x0000_s5077"/>
        <o:r id="V:Rule41" type="connector" idref="#_x0000_s5088"/>
        <o:r id="V:Rule42" type="connector" idref="#_x0000_s5065"/>
        <o:r id="V:Rule43" type="connector" idref="#_x0000_s5151"/>
        <o:r id="V:Rule44" type="connector" idref="#_x0000_s4836"/>
        <o:r id="V:Rule45" type="connector" idref="#_x0000_s4881"/>
        <o:r id="V:Rule46" type="connector" idref="#_x0000_s5119"/>
        <o:r id="V:Rule47" type="connector" idref="#_x0000_s4976"/>
        <o:r id="V:Rule48" type="connector" idref="#_x0000_s4839"/>
        <o:r id="V:Rule49" type="connector" idref="#AutoShape 17"/>
        <o:r id="V:Rule50" type="connector" idref="#_x0000_s5001"/>
        <o:r id="V:Rule51" type="connector" idref="#_x0000_s5178"/>
        <o:r id="V:Rule52" type="connector" idref="#_x0000_s5040"/>
        <o:r id="V:Rule53" type="connector" idref="#_x0000_s5066"/>
        <o:r id="V:Rule54" type="connector" idref="#_x0000_s4872"/>
        <o:r id="V:Rule55" type="connector" idref="#_x0000_s5043"/>
        <o:r id="V:Rule56" type="connector" idref="#_x0000_s4916"/>
        <o:r id="V:Rule57" type="connector" idref="#_x0000_s5084"/>
        <o:r id="V:Rule58" type="connector" idref="#_x0000_s4885"/>
        <o:r id="V:Rule59" type="connector" idref="#_x0000_s4911"/>
        <o:r id="V:Rule60" type="connector" idref="#_x0000_s5035"/>
        <o:r id="V:Rule61" type="connector" idref="#_x0000_s4934"/>
        <o:r id="V:Rule62" type="connector" idref="#_x0000_s4987"/>
        <o:r id="V:Rule63" type="connector" idref="#_x0000_s4868"/>
        <o:r id="V:Rule64" type="connector" idref="#_x0000_s4830"/>
        <o:r id="V:Rule65" type="connector" idref="#_x0000_s4874"/>
        <o:r id="V:Rule66" type="connector" idref="#_x0000_s4878"/>
        <o:r id="V:Rule67" type="connector" idref="#_x0000_s4820"/>
        <o:r id="V:Rule68" type="connector" idref="#_x0000_s4813"/>
        <o:r id="V:Rule69" type="connector" idref="#_x0000_s5144"/>
        <o:r id="V:Rule70" type="connector" idref="#_x0000_s4994"/>
        <o:r id="V:Rule71" type="connector" idref="#_x0000_s4790"/>
        <o:r id="V:Rule72" type="connector" idref="#_x0000_s4807"/>
        <o:r id="V:Rule73" type="connector" idref="#AutoShape 16"/>
        <o:r id="V:Rule74" type="connector" idref="#_x0000_s4842"/>
        <o:r id="V:Rule75" type="connector" idref="#_x0000_s4802"/>
        <o:r id="V:Rule76" type="connector" idref="#_x0000_s4932"/>
        <o:r id="V:Rule77" type="connector" idref="#_x0000_s5148"/>
        <o:r id="V:Rule78" type="connector" idref="#_x0000_s5067"/>
        <o:r id="V:Rule79" type="connector" idref="#_x0000_s5126"/>
        <o:r id="V:Rule80" type="connector" idref="#_x0000_s5083"/>
        <o:r id="V:Rule81" type="connector" idref="#_x0000_s4965"/>
        <o:r id="V:Rule82" type="connector" idref="#_x0000_s5109"/>
        <o:r id="V:Rule83" type="connector" idref="#_x0000_s5078"/>
        <o:r id="V:Rule84" type="connector" idref="#_x0000_s4863"/>
        <o:r id="V:Rule85" type="connector" idref="#_x0000_s5210"/>
        <o:r id="V:Rule86" type="connector" idref="#_x0000_s5180"/>
        <o:r id="V:Rule87" type="connector" idref="#_x0000_s4818"/>
        <o:r id="V:Rule88" type="connector" idref="#_x0000_s4893"/>
        <o:r id="V:Rule89" type="connector" idref="#_x0000_s5112"/>
        <o:r id="V:Rule90" type="connector" idref="#_x0000_s4803"/>
        <o:r id="V:Rule91" type="connector" idref="#_x0000_s4850"/>
        <o:r id="V:Rule92" type="connector" idref="#_x0000_s4970"/>
        <o:r id="V:Rule93" type="connector" idref="#_x0000_s4797"/>
        <o:r id="V:Rule94" type="connector" idref="#_x0000_s4826"/>
        <o:r id="V:Rule95" type="connector" idref="#_x0000_s4981"/>
        <o:r id="V:Rule96" type="connector" idref="#_x0000_s5113"/>
        <o:r id="V:Rule97" type="connector" idref="#_x0000_s5143"/>
        <o:r id="V:Rule98" type="connector" idref="#_x0000_s5217"/>
        <o:r id="V:Rule99" type="connector" idref="#_x0000_s4940"/>
        <o:r id="V:Rule100" type="connector" idref="#_x0000_s5192"/>
        <o:r id="V:Rule101" type="connector" idref="#_x0000_s5054"/>
        <o:r id="V:Rule102" type="connector" idref="#_x0000_s5175"/>
        <o:r id="V:Rule103" type="connector" idref="#_x0000_s4880"/>
        <o:r id="V:Rule104" type="connector" idref="#_x0000_s5157"/>
        <o:r id="V:Rule105" type="connector" idref="#_x0000_s4946"/>
        <o:r id="V:Rule106" type="connector" idref="#_x0000_s4806"/>
        <o:r id="V:Rule107" type="connector" idref="#_x0000_s4845"/>
        <o:r id="V:Rule108" type="connector" idref="#_x0000_s4995"/>
        <o:r id="V:Rule109" type="connector" idref="#_x0000_s5007"/>
        <o:r id="V:Rule110" type="connector" idref="#_x0000_s5076"/>
        <o:r id="V:Rule111" type="connector" idref="#_x0000_s5041"/>
        <o:r id="V:Rule112" type="connector" idref="#_x0000_s5193"/>
        <o:r id="V:Rule113" type="connector" idref="#_x0000_s4867"/>
        <o:r id="V:Rule114" type="connector" idref="#_x0000_s5012"/>
        <o:r id="V:Rule115" type="connector" idref="#_x0000_s4904"/>
        <o:r id="V:Rule116" type="connector" idref="#_x0000_s5073"/>
        <o:r id="V:Rule117" type="connector" idref="#_x0000_s5102"/>
        <o:r id="V:Rule118" type="connector" idref="#_x0000_s4933"/>
        <o:r id="V:Rule119" type="connector" idref="#_x0000_s5064"/>
        <o:r id="V:Rule120" type="connector" idref="#_x0000_s5053"/>
        <o:r id="V:Rule121" type="connector" idref="#_x0000_s5000"/>
        <o:r id="V:Rule122" type="connector" idref="#_x0000_s5060"/>
        <o:r id="V:Rule123" type="connector" idref="#_x0000_s5226"/>
        <o:r id="V:Rule124" type="connector" idref="#_x0000_s5196"/>
        <o:r id="V:Rule125" type="connector" idref="#_x0000_s4909"/>
        <o:r id="V:Rule126" type="connector" idref="#_x0000_s4962"/>
        <o:r id="V:Rule127" type="connector" idref="#_x0000_s5211"/>
        <o:r id="V:Rule128" type="connector" idref="#_x0000_s5160"/>
        <o:r id="V:Rule129" type="connector" idref="#_x0000_s4908"/>
        <o:r id="V:Rule130" type="connector" idref="#_x0000_s5179"/>
        <o:r id="V:Rule131" type="connector" idref="#_x0000_s5089"/>
        <o:r id="V:Rule132" type="connector" idref="#_x0000_s5071"/>
        <o:r id="V:Rule133" type="connector" idref="#_x0000_s4892"/>
        <o:r id="V:Rule134" type="connector" idref="#_x0000_s4922"/>
        <o:r id="V:Rule135" type="connector" idref="#_x0000_s5091"/>
        <o:r id="V:Rule136" type="connector" idref="#_x0000_s5142"/>
        <o:r id="V:Rule137" type="connector" idref="#_x0000_s5150"/>
        <o:r id="V:Rule138" type="connector" idref="#_x0000_s5031"/>
        <o:r id="V:Rule139" type="connector" idref="#_x0000_s4947"/>
        <o:r id="V:Rule140" type="connector" idref="#_x0000_s4938"/>
        <o:r id="V:Rule141" type="connector" idref="#_x0000_s4869"/>
        <o:r id="V:Rule142" type="connector" idref="#_x0000_s4927"/>
        <o:r id="V:Rule143" type="connector" idref="#_x0000_s4837"/>
        <o:r id="V:Rule144" type="connector" idref="#_x0000_s5156"/>
        <o:r id="V:Rule145" type="connector" idref="#_x0000_s5168"/>
        <o:r id="V:Rule146" type="connector" idref="#_x0000_s4898"/>
        <o:r id="V:Rule147" type="connector" idref="#_x0000_s5011"/>
        <o:r id="V:Rule148" type="connector" idref="#_x0000_s5047"/>
        <o:r id="V:Rule149" type="connector" idref="#_x0000_s5149"/>
        <o:r id="V:Rule150" type="connector" idref="#_x0000_s4851"/>
        <o:r id="V:Rule151" type="connector" idref="#_x0000_s5095"/>
        <o:r id="V:Rule152" type="connector" idref="#_x0000_s4796"/>
        <o:r id="V:Rule153" type="connector" idref="#_x0000_s5079"/>
        <o:r id="V:Rule154" type="connector" idref="#_x0000_s4986"/>
        <o:r id="V:Rule155" type="connector" idref="#_x0000_s4915"/>
        <o:r id="V:Rule156" type="connector" idref="#_x0000_s5186"/>
        <o:r id="V:Rule157" type="connector" idref="#_x0000_s4935"/>
        <o:r id="V:Rule158" type="connector" idref="#_x0000_s4815"/>
        <o:r id="V:Rule159" type="connector" idref="#_x0000_s4794"/>
        <o:r id="V:Rule160" type="connector" idref="#_x0000_s5115"/>
        <o:r id="V:Rule161" type="connector" idref="#_x0000_s5133"/>
        <o:r id="V:Rule162" type="connector" idref="#_x0000_s5059"/>
        <o:r id="V:Rule163" type="connector" idref="#_x0000_s4791"/>
        <o:r id="V:Rule164" type="connector" idref="#_x0000_s5137"/>
        <o:r id="V:Rule165" type="connector" idref="#_x0000_s4944"/>
        <o:r id="V:Rule166" type="connector" idref="#AutoShape 22"/>
        <o:r id="V:Rule167" type="connector" idref="#_x0000_s5173"/>
        <o:r id="V:Rule168" type="connector" idref="#_x0000_s4856"/>
        <o:r id="V:Rule169" type="connector" idref="#_x0000_s4897"/>
        <o:r id="V:Rule170" type="connector" idref="#_x0000_s4988"/>
        <o:r id="V:Rule171" type="connector" idref="#_x0000_s5100"/>
        <o:r id="V:Rule172" type="connector" idref="#_x0000_s5220"/>
        <o:r id="V:Rule173" type="connector" idref="#_x0000_s5025"/>
        <o:r id="V:Rule174" type="connector" idref="#_x0000_s4974"/>
        <o:r id="V:Rule175" type="connector" idref="#_x0000_s5036"/>
        <o:r id="V:Rule176" type="connector" idref="#_x0000_s4964"/>
        <o:r id="V:Rule177" type="connector" idref="#_x0000_s5166"/>
        <o:r id="V:Rule178" type="connector" idref="#_x0000_s4980"/>
        <o:r id="V:Rule179" type="connector" idref="#_x0000_s4890"/>
        <o:r id="V:Rule180" type="connector" idref="#_x0000_s4920"/>
        <o:r id="V:Rule181" type="connector" idref="#_x0000_s4824"/>
        <o:r id="V:Rule182" type="connector" idref="#_x0000_s4887"/>
        <o:r id="V:Rule183" type="connector" idref="#_x0000_s4795"/>
        <o:r id="V:Rule184" type="connector" idref="#_x0000_s4857"/>
        <o:r id="V:Rule185" type="connector" idref="#_x0000_s4959"/>
        <o:r id="V:Rule186" type="connector" idref="#_x0000_s5184"/>
        <o:r id="V:Rule187" type="connector" idref="#_x0000_s4886"/>
        <o:r id="V:Rule188" type="connector" idref="#_x0000_s5013"/>
        <o:r id="V:Rule189" type="connector" idref="#_x0000_s5085"/>
        <o:r id="V:Rule190" type="connector" idref="#_x0000_s5005"/>
        <o:r id="V:Rule191" type="connector" idref="#_x0000_s4801"/>
        <o:r id="V:Rule192" type="connector" idref="#_x0000_s5185"/>
        <o:r id="V:Rule193" type="connector" idref="#_x0000_s4848"/>
        <o:r id="V:Rule194" type="connector" idref="#_x0000_s5096"/>
        <o:r id="V:Rule195" type="connector" idref="#_x0000_s5169"/>
        <o:r id="V:Rule196" type="connector" idref="#_x0000_s4902"/>
        <o:r id="V:Rule197" type="connector" idref="#_x0000_s5108"/>
        <o:r id="V:Rule198" type="connector" idref="#_x0000_s5118"/>
        <o:r id="V:Rule199" type="connector" idref="#_x0000_s4896"/>
        <o:r id="V:Rule200" type="connector" idref="#_x0000_s5203"/>
        <o:r id="V:Rule201" type="connector" idref="#_x0000_s4952"/>
        <o:r id="V:Rule202" type="connector" idref="#_x0000_s5072"/>
        <o:r id="V:Rule203" type="connector" idref="#_x0000_s4956"/>
        <o:r id="V:Rule204" type="connector" idref="#_x0000_s4843"/>
        <o:r id="V:Rule205" type="connector" idref="#_x0000_s5019"/>
        <o:r id="V:Rule206" type="connector" idref="#_x0000_s5052"/>
        <o:r id="V:Rule207" type="connector" idref="#_x0000_s5204"/>
        <o:r id="V:Rule208" type="connector" idref="#_x0000_s5162"/>
        <o:r id="V:Rule209" type="connector" idref="#_x0000_s5205"/>
        <o:r id="V:Rule210" type="connector" idref="#_x0000_s4855"/>
        <o:r id="V:Rule211" type="connector" idref="#_x0000_s4969"/>
        <o:r id="V:Rule212" type="connector" idref="#_x0000_s5174"/>
        <o:r id="V:Rule213" type="connector" idref="#_x0000_s5042"/>
        <o:r id="V:Rule214" type="connector" idref="#_x0000_s5167"/>
        <o:r id="V:Rule215" type="connector" idref="#_x0000_s4926"/>
        <o:r id="V:Rule216" type="connector" idref="#_x0000_s5139"/>
        <o:r id="V:Rule217" type="connector" idref="#_x0000_s5016"/>
        <o:r id="V:Rule218" type="connector" idref="#_x0000_s5010"/>
        <o:r id="V:Rule219" type="connector" idref="#_x0000_s4929"/>
        <o:r id="V:Rule220" type="connector" idref="#_x0000_s4833"/>
        <o:r id="V:Rule221" type="connector" idref="#_x0000_s5090"/>
        <o:r id="V:Rule222" type="connector" idref="#_x0000_s5161"/>
        <o:r id="V:Rule223" type="connector" idref="#_x0000_s5107"/>
        <o:r id="V:Rule224" type="connector" idref="#_x0000_s5114"/>
        <o:r id="V:Rule225" type="connector" idref="#_x0000_s5121"/>
        <o:r id="V:Rule226" type="connector" idref="#_x0000_s4819"/>
        <o:r id="V:Rule227" type="connector" idref="#_x0000_s4917"/>
        <o:r id="V:Rule228" type="connector" idref="#_x0000_s4992"/>
        <o:r id="V:Rule229" type="connector" idref="#_x0000_s4950"/>
        <o:r id="V:Rule230" type="connector" idref="#_x0000_s5017"/>
        <o:r id="V:Rule231" type="connector" idref="#_x0000_s4821"/>
        <o:r id="V:Rule232" type="connector" idref="#_x0000_s5209"/>
        <o:r id="V:Rule233" type="connector" idref="#_x0000_s5103"/>
        <o:r id="V:Rule234" type="connector" idref="#_x0000_s5022"/>
        <o:r id="V:Rule235" type="connector" idref="#_x0000_s4963"/>
        <o:r id="V:Rule236" type="connector" idref="#_x0000_s4838"/>
        <o:r id="V:Rule237" type="connector" idref="#_x0000_s5024"/>
        <o:r id="V:Rule238" type="connector" idref="#_x0000_s5172"/>
        <o:r id="V:Rule239" type="connector" idref="#_x0000_s4809"/>
        <o:r id="V:Rule240" type="connector" idref="#_x0000_s4879"/>
        <o:r id="V:Rule241" type="connector" idref="#_x0000_s4884"/>
        <o:r id="V:Rule242" type="connector" idref="#AutoShape 18"/>
        <o:r id="V:Rule243" type="connector" idref="#_x0000_s5034"/>
        <o:r id="V:Rule244" type="connector" idref="#_x0000_s5055"/>
        <o:r id="V:Rule245" type="connector" idref="#_x0000_s5030"/>
        <o:r id="V:Rule246" type="connector" idref="#_x0000_s5154"/>
        <o:r id="V:Rule247" type="connector" idref="#_x0000_s4953"/>
        <o:r id="V:Rule248" type="connector" idref="#_x0000_s5199"/>
        <o:r id="V:Rule249" type="connector" idref="#_x0000_s4982"/>
        <o:r id="V:Rule250" type="connector" idref="#_x0000_s5049"/>
        <o:r id="V:Rule251" type="connector" idref="#_x0000_s4971"/>
        <o:r id="V:Rule252" type="connector" idref="#_x0000_s5046"/>
        <o:r id="V:Rule253" type="connector" idref="#_x0000_s4860"/>
        <o:r id="V:Rule254" type="connector" idref="#_x0000_s4866"/>
        <o:r id="V:Rule255" type="connector" idref="#_x0000_s5061"/>
        <o:r id="V:Rule256" type="connector" idref="#_x0000_s5029"/>
        <o:r id="V:Rule257" type="connector" idref="#_x0000_s4957"/>
        <o:r id="V:Rule258" type="connector" idref="#_x0000_s4941"/>
        <o:r id="V:Rule259" type="connector" idref="#_x0000_s5048"/>
        <o:r id="V:Rule260" type="connector" idref="#_x0000_s5058"/>
        <o:r id="V:Rule261" type="connector" idref="#_x0000_s5124"/>
        <o:r id="V:Rule262" type="connector" idref="#_x0000_s4977"/>
        <o:r id="V:Rule263" type="connector" idref="#_x0000_s4873"/>
        <o:r id="V:Rule264" type="connector" idref="#_x0000_s4861"/>
        <o:r id="V:Rule265" type="connector" idref="#_x0000_s5197"/>
        <o:r id="V:Rule266" type="connector" idref="#_x0000_s4800"/>
        <o:r id="V:Rule267" type="connector" idref="#_x0000_s4928"/>
        <o:r id="V:Rule268" type="connector" idref="#_x0000_s5106"/>
        <o:r id="V:Rule269" type="connector" idref="#_x0000_s5127"/>
        <o:r id="V:Rule270" type="connector" idref="#_x0000_s4814"/>
        <o:r id="V:Rule271" type="connector" idref="#_x0000_s4905"/>
        <o:r id="V:Rule272" type="connector" idref="#_x0000_s4989"/>
        <o:r id="V:Rule273" type="connector" idref="#_x0000_s5028"/>
        <o:r id="V:Rule274" type="connector" idref="#_x0000_s4827"/>
        <o:r id="V:Rule275" type="connector" idref="#_x0000_s5023"/>
        <o:r id="V:Rule276" type="connector" idref="#_x0000_s4831"/>
        <o:r id="V:Rule277" type="connector" idref="#_x0000_s4914"/>
        <o:r id="V:Rule278" type="connector" idref="#_x0000_s4945"/>
        <o:r id="V:Rule279" type="connector" idref="#_x0000_s4844"/>
        <o:r id="V:Rule280" type="connector" idref="#_x0000_s5132"/>
        <o:r id="V:Rule281" type="connector" idref="#_x0000_s5215"/>
        <o:r id="V:Rule282" type="connector" idref="#_x0000_s5082"/>
        <o:r id="V:Rule283" type="connector" idref="#_x0000_s5097"/>
        <o:r id="V:Rule284" type="connector" idref="#_x0000_s5214"/>
        <o:r id="V:Rule285" type="connector" idref="#_x0000_s4921"/>
        <o:r id="V:Rule286" type="connector" idref="#_x0000_s4923"/>
        <o:r id="V:Rule287" type="connector" idref="#_x0000_s4999"/>
        <o:r id="V:Rule288" type="connector" idref="#_x0000_s4812"/>
        <o:r id="V:Rule289" type="connector" idref="#_x0000_s4854"/>
        <o:r id="V:Rule290" type="connector" idref="#_x0000_s5145"/>
        <o:r id="V:Rule291" type="connector" idref="#_x0000_s5131"/>
        <o:r id="V:Rule292" type="connector" idref="#_x0000_s4899"/>
        <o:r id="V:Rule293" type="connector" idref="#_x0000_s5070"/>
        <o:r id="V:Rule294" type="connector" idref="#_x0000_s5191"/>
      </o:rules>
    </o:shapelayout>
  </w:shapeDefaults>
  <w:decimalSymbol w:val=","/>
  <w:listSeparator w:val=";"/>
  <w14:docId w14:val="70936943"/>
  <w15:chartTrackingRefBased/>
  <w15:docId w15:val="{E58CCB33-F9C1-4815-A756-06F172B1B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qFormat/>
    <w:pPr>
      <w:keepNext/>
      <w:autoSpaceDE w:val="0"/>
      <w:autoSpaceDN w:val="0"/>
      <w:spacing w:before="120"/>
      <w:jc w:val="center"/>
      <w:outlineLvl w:val="0"/>
    </w:pPr>
    <w:rPr>
      <w:rFonts w:ascii="Arial" w:hAnsi="Arial"/>
      <w:b/>
      <w:kern w:val="28"/>
      <w:sz w:val="24"/>
    </w:rPr>
  </w:style>
  <w:style w:type="paragraph" w:styleId="2">
    <w:name w:val="heading 2"/>
    <w:basedOn w:val="a0"/>
    <w:next w:val="a0"/>
    <w:link w:val="20"/>
    <w:qFormat/>
    <w:pPr>
      <w:keepNext/>
      <w:widowControl w:val="0"/>
      <w:outlineLvl w:val="1"/>
    </w:pPr>
    <w:rPr>
      <w:b/>
      <w:snapToGrid w:val="0"/>
    </w:rPr>
  </w:style>
  <w:style w:type="paragraph" w:styleId="3">
    <w:name w:val="heading 3"/>
    <w:basedOn w:val="a0"/>
    <w:next w:val="a0"/>
    <w:link w:val="30"/>
    <w:qFormat/>
    <w:pPr>
      <w:keepNext/>
      <w:ind w:left="1843"/>
      <w:outlineLvl w:val="2"/>
    </w:pPr>
    <w:rPr>
      <w:sz w:val="24"/>
    </w:rPr>
  </w:style>
  <w:style w:type="paragraph" w:styleId="4">
    <w:name w:val="heading 4"/>
    <w:basedOn w:val="a0"/>
    <w:next w:val="a0"/>
    <w:link w:val="40"/>
    <w:qFormat/>
    <w:pPr>
      <w:keepNext/>
      <w:outlineLvl w:val="3"/>
    </w:pPr>
    <w:rPr>
      <w:rFonts w:ascii="Arial CYR" w:hAnsi="Arial CYR"/>
      <w:b/>
      <w:sz w:val="22"/>
    </w:rPr>
  </w:style>
  <w:style w:type="paragraph" w:styleId="5">
    <w:name w:val="heading 5"/>
    <w:basedOn w:val="a0"/>
    <w:next w:val="a0"/>
    <w:link w:val="50"/>
    <w:qFormat/>
    <w:pPr>
      <w:keepNext/>
      <w:outlineLvl w:val="4"/>
    </w:pPr>
    <w:rPr>
      <w:b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11">
    <w:name w:val="Обычный1"/>
    <w:rPr>
      <w:sz w:val="24"/>
    </w:rPr>
  </w:style>
  <w:style w:type="paragraph" w:styleId="a4">
    <w:name w:val="Title"/>
    <w:basedOn w:val="a0"/>
    <w:link w:val="a5"/>
    <w:qFormat/>
    <w:pPr>
      <w:jc w:val="center"/>
    </w:pPr>
    <w:rPr>
      <w:b/>
      <w:sz w:val="28"/>
    </w:rPr>
  </w:style>
  <w:style w:type="paragraph" w:customStyle="1" w:styleId="a">
    <w:name w:val="мар."/>
    <w:basedOn w:val="a0"/>
    <w:autoRedefine/>
    <w:pPr>
      <w:numPr>
        <w:numId w:val="1"/>
      </w:numPr>
      <w:jc w:val="both"/>
    </w:pPr>
    <w:rPr>
      <w:rFonts w:ascii="Arial" w:hAnsi="Arial"/>
    </w:rPr>
  </w:style>
  <w:style w:type="paragraph" w:customStyle="1" w:styleId="12">
    <w:name w:val="Обычный1"/>
    <w:basedOn w:val="a0"/>
    <w:link w:val="Normal"/>
    <w:autoRedefine/>
    <w:pPr>
      <w:ind w:firstLine="567"/>
      <w:jc w:val="both"/>
    </w:pPr>
    <w:rPr>
      <w:rFonts w:ascii="Arial" w:hAnsi="Arial"/>
      <w:snapToGrid w:val="0"/>
    </w:rPr>
  </w:style>
  <w:style w:type="paragraph" w:styleId="a6">
    <w:name w:val="Body Text Indent"/>
    <w:basedOn w:val="a0"/>
    <w:link w:val="a7"/>
    <w:pPr>
      <w:ind w:left="1843" w:firstLine="317"/>
      <w:jc w:val="both"/>
    </w:pPr>
    <w:rPr>
      <w:sz w:val="24"/>
    </w:rPr>
  </w:style>
  <w:style w:type="paragraph" w:customStyle="1" w:styleId="HLP">
    <w:name w:val="HLP"/>
    <w:basedOn w:val="1"/>
    <w:next w:val="a0"/>
    <w:autoRedefine/>
    <w:pPr>
      <w:autoSpaceDE/>
      <w:autoSpaceDN/>
      <w:spacing w:before="0"/>
    </w:pPr>
    <w:rPr>
      <w:snapToGrid w:val="0"/>
      <w:sz w:val="20"/>
    </w:rPr>
  </w:style>
  <w:style w:type="paragraph" w:customStyle="1" w:styleId="21">
    <w:name w:val="Стиль 2 столбца (по центру)"/>
    <w:basedOn w:val="a0"/>
    <w:pPr>
      <w:jc w:val="center"/>
    </w:pPr>
    <w:rPr>
      <w:rFonts w:ascii="Arial" w:hAnsi="Arial"/>
      <w:sz w:val="24"/>
    </w:rPr>
  </w:style>
  <w:style w:type="paragraph" w:customStyle="1" w:styleId="a8">
    <w:name w:val="Основа для док."/>
    <w:basedOn w:val="a0"/>
    <w:pPr>
      <w:ind w:firstLine="284"/>
      <w:jc w:val="both"/>
    </w:pPr>
    <w:rPr>
      <w:rFonts w:ascii="Arial" w:hAnsi="Arial"/>
      <w:sz w:val="24"/>
    </w:rPr>
  </w:style>
  <w:style w:type="paragraph" w:customStyle="1" w:styleId="a9">
    <w:name w:val="марк основ"/>
    <w:basedOn w:val="a8"/>
    <w:pPr>
      <w:spacing w:before="120" w:after="120"/>
    </w:pPr>
    <w:rPr>
      <w:b/>
    </w:rPr>
  </w:style>
  <w:style w:type="table" w:styleId="aa">
    <w:name w:val="Table Grid"/>
    <w:basedOn w:val="a2"/>
    <w:rsid w:val="002D69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header"/>
    <w:basedOn w:val="a0"/>
    <w:link w:val="ac"/>
    <w:uiPriority w:val="99"/>
    <w:rsid w:val="00B97BC7"/>
    <w:pPr>
      <w:tabs>
        <w:tab w:val="center" w:pos="4677"/>
        <w:tab w:val="right" w:pos="9355"/>
      </w:tabs>
    </w:pPr>
  </w:style>
  <w:style w:type="paragraph" w:styleId="ad">
    <w:name w:val="footer"/>
    <w:basedOn w:val="a0"/>
    <w:link w:val="ae"/>
    <w:rsid w:val="00B97BC7"/>
    <w:pPr>
      <w:tabs>
        <w:tab w:val="center" w:pos="4677"/>
        <w:tab w:val="right" w:pos="9355"/>
      </w:tabs>
    </w:pPr>
  </w:style>
  <w:style w:type="character" w:styleId="af">
    <w:name w:val="page number"/>
    <w:basedOn w:val="a1"/>
    <w:rsid w:val="00B97BC7"/>
  </w:style>
  <w:style w:type="paragraph" w:customStyle="1" w:styleId="13">
    <w:name w:val="Стиль КП_1"/>
    <w:link w:val="14"/>
    <w:qFormat/>
    <w:rsid w:val="00C112B1"/>
    <w:pPr>
      <w:jc w:val="center"/>
    </w:pPr>
    <w:rPr>
      <w:b/>
      <w:sz w:val="28"/>
      <w:szCs w:val="24"/>
      <w:lang w:val="en-US"/>
    </w:rPr>
  </w:style>
  <w:style w:type="paragraph" w:customStyle="1" w:styleId="22">
    <w:name w:val="Стиль КП_2"/>
    <w:link w:val="23"/>
    <w:qFormat/>
    <w:rsid w:val="00C112B1"/>
    <w:pPr>
      <w:jc w:val="center"/>
    </w:pPr>
    <w:rPr>
      <w:b/>
      <w:sz w:val="24"/>
      <w:szCs w:val="24"/>
      <w:u w:val="single"/>
    </w:rPr>
  </w:style>
  <w:style w:type="character" w:customStyle="1" w:styleId="14">
    <w:name w:val="Стиль КП_1 Знак"/>
    <w:link w:val="13"/>
    <w:rsid w:val="00C112B1"/>
    <w:rPr>
      <w:b/>
      <w:sz w:val="28"/>
      <w:szCs w:val="24"/>
      <w:lang w:val="en-US"/>
    </w:rPr>
  </w:style>
  <w:style w:type="paragraph" w:customStyle="1" w:styleId="31">
    <w:name w:val="Стиль КП_3"/>
    <w:basedOn w:val="12"/>
    <w:link w:val="32"/>
    <w:qFormat/>
    <w:rsid w:val="00C112B1"/>
    <w:pPr>
      <w:ind w:firstLine="0"/>
      <w:jc w:val="center"/>
    </w:pPr>
    <w:rPr>
      <w:rFonts w:ascii="Times New Roman" w:hAnsi="Times New Roman"/>
      <w:snapToGrid/>
      <w:szCs w:val="24"/>
      <w:vertAlign w:val="superscript"/>
    </w:rPr>
  </w:style>
  <w:style w:type="character" w:customStyle="1" w:styleId="23">
    <w:name w:val="Стиль КП_2 Знак"/>
    <w:link w:val="22"/>
    <w:rsid w:val="00C112B1"/>
    <w:rPr>
      <w:b/>
      <w:sz w:val="24"/>
      <w:szCs w:val="24"/>
      <w:u w:val="single"/>
    </w:rPr>
  </w:style>
  <w:style w:type="paragraph" w:customStyle="1" w:styleId="41">
    <w:name w:val="Стиль КП_4"/>
    <w:link w:val="42"/>
    <w:qFormat/>
    <w:rsid w:val="00C112B1"/>
    <w:pPr>
      <w:jc w:val="center"/>
    </w:pPr>
    <w:rPr>
      <w:b/>
      <w:sz w:val="24"/>
      <w:szCs w:val="24"/>
    </w:rPr>
  </w:style>
  <w:style w:type="character" w:customStyle="1" w:styleId="Normal">
    <w:name w:val="Normal Знак"/>
    <w:link w:val="12"/>
    <w:rsid w:val="00C112B1"/>
    <w:rPr>
      <w:rFonts w:ascii="Arial" w:hAnsi="Arial"/>
      <w:snapToGrid w:val="0"/>
    </w:rPr>
  </w:style>
  <w:style w:type="character" w:customStyle="1" w:styleId="32">
    <w:name w:val="Стиль КП_3 Знак"/>
    <w:link w:val="31"/>
    <w:rsid w:val="00C112B1"/>
    <w:rPr>
      <w:szCs w:val="24"/>
      <w:vertAlign w:val="superscript"/>
    </w:rPr>
  </w:style>
  <w:style w:type="paragraph" w:customStyle="1" w:styleId="7">
    <w:name w:val="Стиль КП_7"/>
    <w:link w:val="70"/>
    <w:qFormat/>
    <w:rsid w:val="00C112B1"/>
    <w:rPr>
      <w:sz w:val="24"/>
      <w:szCs w:val="24"/>
      <w:u w:val="single"/>
      <w:lang w:val="en-US"/>
    </w:rPr>
  </w:style>
  <w:style w:type="character" w:customStyle="1" w:styleId="42">
    <w:name w:val="Стиль КП_4 Знак"/>
    <w:link w:val="41"/>
    <w:rsid w:val="00C112B1"/>
    <w:rPr>
      <w:b/>
      <w:sz w:val="24"/>
      <w:szCs w:val="24"/>
    </w:rPr>
  </w:style>
  <w:style w:type="paragraph" w:customStyle="1" w:styleId="6">
    <w:name w:val="Стиль КП_6"/>
    <w:link w:val="60"/>
    <w:qFormat/>
    <w:rsid w:val="00C112B1"/>
    <w:rPr>
      <w:sz w:val="24"/>
      <w:szCs w:val="24"/>
      <w:lang w:val="en-US"/>
    </w:rPr>
  </w:style>
  <w:style w:type="character" w:customStyle="1" w:styleId="70">
    <w:name w:val="Стиль КП_7 Знак"/>
    <w:link w:val="7"/>
    <w:rsid w:val="00C112B1"/>
    <w:rPr>
      <w:sz w:val="24"/>
      <w:szCs w:val="24"/>
      <w:u w:val="single"/>
      <w:lang w:val="en-US"/>
    </w:rPr>
  </w:style>
  <w:style w:type="paragraph" w:customStyle="1" w:styleId="8">
    <w:name w:val="Стиль КП_8"/>
    <w:basedOn w:val="12"/>
    <w:link w:val="80"/>
    <w:qFormat/>
    <w:rsid w:val="00C112B1"/>
    <w:pPr>
      <w:ind w:firstLine="0"/>
      <w:jc w:val="center"/>
    </w:pPr>
    <w:rPr>
      <w:rFonts w:ascii="Times New Roman" w:hAnsi="Times New Roman"/>
      <w:snapToGrid/>
      <w:sz w:val="18"/>
      <w:szCs w:val="18"/>
    </w:rPr>
  </w:style>
  <w:style w:type="character" w:customStyle="1" w:styleId="60">
    <w:name w:val="Стиль КП_6 Знак"/>
    <w:link w:val="6"/>
    <w:rsid w:val="00C112B1"/>
    <w:rPr>
      <w:sz w:val="24"/>
      <w:szCs w:val="24"/>
      <w:lang w:val="en-US"/>
    </w:rPr>
  </w:style>
  <w:style w:type="character" w:customStyle="1" w:styleId="80">
    <w:name w:val="Стиль КП_8 Знак"/>
    <w:link w:val="8"/>
    <w:rsid w:val="00C112B1"/>
    <w:rPr>
      <w:sz w:val="18"/>
      <w:szCs w:val="18"/>
    </w:rPr>
  </w:style>
  <w:style w:type="paragraph" w:customStyle="1" w:styleId="51">
    <w:name w:val="Стиль КП_5"/>
    <w:link w:val="52"/>
    <w:qFormat/>
    <w:rsid w:val="00C112B1"/>
    <w:pPr>
      <w:jc w:val="center"/>
    </w:pPr>
    <w:rPr>
      <w:b/>
      <w:sz w:val="21"/>
      <w:szCs w:val="21"/>
      <w:lang w:val="en-US"/>
    </w:rPr>
  </w:style>
  <w:style w:type="character" w:customStyle="1" w:styleId="52">
    <w:name w:val="Стиль КП_5 Знак"/>
    <w:link w:val="51"/>
    <w:rsid w:val="00C112B1"/>
    <w:rPr>
      <w:b/>
      <w:sz w:val="21"/>
      <w:szCs w:val="21"/>
      <w:lang w:val="en-US"/>
    </w:rPr>
  </w:style>
  <w:style w:type="character" w:customStyle="1" w:styleId="10">
    <w:name w:val="Заголовок 1 Знак"/>
    <w:link w:val="1"/>
    <w:rsid w:val="00FE2FF2"/>
    <w:rPr>
      <w:rFonts w:ascii="Arial" w:hAnsi="Arial"/>
      <w:b/>
      <w:kern w:val="28"/>
      <w:sz w:val="24"/>
    </w:rPr>
  </w:style>
  <w:style w:type="character" w:customStyle="1" w:styleId="20">
    <w:name w:val="Заголовок 2 Знак"/>
    <w:link w:val="2"/>
    <w:rsid w:val="00FE2FF2"/>
    <w:rPr>
      <w:b/>
      <w:snapToGrid w:val="0"/>
    </w:rPr>
  </w:style>
  <w:style w:type="character" w:customStyle="1" w:styleId="30">
    <w:name w:val="Заголовок 3 Знак"/>
    <w:link w:val="3"/>
    <w:rsid w:val="00FE2FF2"/>
    <w:rPr>
      <w:sz w:val="24"/>
    </w:rPr>
  </w:style>
  <w:style w:type="character" w:customStyle="1" w:styleId="40">
    <w:name w:val="Заголовок 4 Знак"/>
    <w:link w:val="4"/>
    <w:rsid w:val="00FE2FF2"/>
    <w:rPr>
      <w:rFonts w:ascii="Arial CYR" w:hAnsi="Arial CYR"/>
      <w:b/>
      <w:sz w:val="22"/>
    </w:rPr>
  </w:style>
  <w:style w:type="character" w:customStyle="1" w:styleId="50">
    <w:name w:val="Заголовок 5 Знак"/>
    <w:link w:val="5"/>
    <w:rsid w:val="00FE2FF2"/>
    <w:rPr>
      <w:b/>
      <w:sz w:val="24"/>
    </w:rPr>
  </w:style>
  <w:style w:type="paragraph" w:customStyle="1" w:styleId="msonormal0">
    <w:name w:val="msonormal"/>
    <w:basedOn w:val="a0"/>
    <w:rsid w:val="00FE2FF2"/>
    <w:pPr>
      <w:spacing w:before="100" w:beforeAutospacing="1" w:after="100" w:afterAutospacing="1"/>
    </w:pPr>
    <w:rPr>
      <w:sz w:val="24"/>
      <w:szCs w:val="24"/>
    </w:rPr>
  </w:style>
  <w:style w:type="character" w:customStyle="1" w:styleId="ac">
    <w:name w:val="Верхний колонтитул Знак"/>
    <w:link w:val="ab"/>
    <w:uiPriority w:val="99"/>
    <w:rsid w:val="00FE2FF2"/>
  </w:style>
  <w:style w:type="character" w:customStyle="1" w:styleId="ae">
    <w:name w:val="Нижний колонтитул Знак"/>
    <w:link w:val="ad"/>
    <w:rsid w:val="00FE2FF2"/>
  </w:style>
  <w:style w:type="character" w:customStyle="1" w:styleId="a5">
    <w:name w:val="Название Знак"/>
    <w:link w:val="a4"/>
    <w:rsid w:val="00FE2FF2"/>
    <w:rPr>
      <w:b/>
      <w:sz w:val="28"/>
    </w:rPr>
  </w:style>
  <w:style w:type="character" w:customStyle="1" w:styleId="a7">
    <w:name w:val="Основной текст с отступом Знак"/>
    <w:link w:val="a6"/>
    <w:rsid w:val="00FE2FF2"/>
    <w:rPr>
      <w:sz w:val="24"/>
    </w:rPr>
  </w:style>
  <w:style w:type="paragraph" w:customStyle="1" w:styleId="24">
    <w:name w:val="Обычный2"/>
    <w:rsid w:val="00B13465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18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4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0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5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0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anorama\Panorama11\geodesy.dot\Map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099A6B-9C01-4AD4-B8C1-059DCCB5B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Map</Template>
  <TotalTime>77</TotalTime>
  <Pages>74</Pages>
  <Words>10328</Words>
  <Characters>58873</Characters>
  <Application>Microsoft Office Word</Application>
  <DocSecurity>0</DocSecurity>
  <Lines>490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</vt:lpstr>
    </vt:vector>
  </TitlesOfParts>
  <Company>КБ "Панорама"</Company>
  <LinksUpToDate>false</LinksUpToDate>
  <CharactersWithSpaces>69063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</dc:title>
  <dc:subject>Межевой план</dc:subject>
  <dc:creator>Борщёва Ольга</dc:creator>
  <cp:keywords/>
  <cp:lastModifiedBy>Z407-8</cp:lastModifiedBy>
  <cp:revision>15</cp:revision>
  <cp:lastPrinted>2024-10-24T07:53:00Z</cp:lastPrinted>
  <dcterms:created xsi:type="dcterms:W3CDTF">2024-10-24T07:22:00Z</dcterms:created>
  <dcterms:modified xsi:type="dcterms:W3CDTF">2024-12-17T12:43:00Z</dcterms:modified>
</cp:coreProperties>
</file>